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78D" w:rsidRDefault="00A7278D">
      <w:pPr>
        <w:rPr>
          <w:rFonts w:ascii="仿宋" w:hAnsi="仿宋"/>
          <w:sz w:val="44"/>
          <w:szCs w:val="44"/>
        </w:rPr>
      </w:pPr>
    </w:p>
    <w:p w:rsidR="00A7278D" w:rsidRDefault="00A7278D">
      <w:pPr>
        <w:rPr>
          <w:rFonts w:ascii="仿宋" w:hAnsi="仿宋"/>
          <w:sz w:val="44"/>
          <w:szCs w:val="44"/>
        </w:rPr>
      </w:pPr>
    </w:p>
    <w:p w:rsidR="0059537E" w:rsidRPr="001013F5" w:rsidRDefault="00304E78" w:rsidP="00B817F4">
      <w:pPr>
        <w:jc w:val="center"/>
        <w:rPr>
          <w:rFonts w:ascii="黑体" w:eastAsia="黑体" w:hAnsi="黑体"/>
          <w:b/>
          <w:sz w:val="44"/>
          <w:szCs w:val="44"/>
        </w:rPr>
      </w:pPr>
      <w:r w:rsidRPr="001013F5">
        <w:rPr>
          <w:rFonts w:ascii="黑体" w:eastAsia="黑体" w:hAnsi="黑体" w:hint="eastAsia"/>
          <w:b/>
          <w:sz w:val="44"/>
          <w:szCs w:val="44"/>
        </w:rPr>
        <w:t>河南省安全生产</w:t>
      </w:r>
      <w:r w:rsidR="00B817F4">
        <w:rPr>
          <w:rFonts w:ascii="黑体" w:eastAsia="黑体" w:hAnsi="黑体" w:hint="eastAsia"/>
          <w:b/>
          <w:sz w:val="44"/>
          <w:szCs w:val="44"/>
        </w:rPr>
        <w:t>信息化</w:t>
      </w:r>
    </w:p>
    <w:p w:rsidR="0059537E" w:rsidRPr="001013F5" w:rsidRDefault="001013F5" w:rsidP="00B817F4">
      <w:pPr>
        <w:jc w:val="center"/>
        <w:rPr>
          <w:rFonts w:ascii="黑体" w:eastAsia="黑体" w:hAnsi="黑体"/>
          <w:b/>
          <w:sz w:val="44"/>
          <w:szCs w:val="44"/>
        </w:rPr>
      </w:pPr>
      <w:r w:rsidRPr="001013F5">
        <w:rPr>
          <w:rFonts w:ascii="黑体" w:eastAsia="黑体" w:hAnsi="黑体" w:hint="eastAsia"/>
          <w:b/>
          <w:sz w:val="44"/>
          <w:szCs w:val="44"/>
        </w:rPr>
        <w:t>代码集</w:t>
      </w:r>
    </w:p>
    <w:p w:rsidR="0059537E" w:rsidRPr="001013F5" w:rsidRDefault="001013F5" w:rsidP="00B817F4">
      <w:pPr>
        <w:jc w:val="center"/>
        <w:rPr>
          <w:rFonts w:ascii="黑体" w:eastAsia="黑体" w:hAnsi="黑体"/>
          <w:b/>
          <w:sz w:val="44"/>
          <w:szCs w:val="44"/>
        </w:rPr>
      </w:pPr>
      <w:r w:rsidRPr="001013F5">
        <w:rPr>
          <w:rFonts w:ascii="黑体" w:eastAsia="黑体" w:hAnsi="黑体" w:hint="eastAsia"/>
          <w:b/>
          <w:sz w:val="44"/>
          <w:szCs w:val="44"/>
        </w:rPr>
        <w:t>(试行)</w:t>
      </w:r>
    </w:p>
    <w:p w:rsidR="0059537E" w:rsidRDefault="0059537E">
      <w:pPr>
        <w:spacing w:line="720" w:lineRule="auto"/>
        <w:jc w:val="center"/>
        <w:rPr>
          <w:rFonts w:ascii="仿宋" w:hAnsi="仿宋"/>
          <w:b/>
          <w:sz w:val="36"/>
          <w:szCs w:val="36"/>
        </w:rPr>
      </w:pPr>
    </w:p>
    <w:p w:rsidR="0059537E" w:rsidRDefault="0059537E">
      <w:pPr>
        <w:spacing w:line="720" w:lineRule="auto"/>
        <w:jc w:val="center"/>
        <w:rPr>
          <w:rFonts w:ascii="仿宋" w:hAnsi="仿宋"/>
          <w:b/>
          <w:sz w:val="36"/>
          <w:szCs w:val="36"/>
        </w:rPr>
      </w:pPr>
    </w:p>
    <w:p w:rsidR="0059537E" w:rsidRDefault="00304E78">
      <w:r>
        <w:rPr>
          <w:rFonts w:hint="eastAsia"/>
        </w:rPr>
        <w:t xml:space="preserve"> </w:t>
      </w:r>
    </w:p>
    <w:p w:rsidR="0059537E" w:rsidRDefault="0059537E"/>
    <w:p w:rsidR="0059537E" w:rsidRDefault="0059537E">
      <w:pPr>
        <w:spacing w:line="720" w:lineRule="auto"/>
        <w:jc w:val="center"/>
        <w:rPr>
          <w:rFonts w:ascii="仿宋" w:hAnsi="仿宋"/>
          <w:b/>
          <w:sz w:val="36"/>
          <w:szCs w:val="36"/>
        </w:rPr>
      </w:pPr>
    </w:p>
    <w:p w:rsidR="00A7278D" w:rsidRDefault="00A7278D">
      <w:pPr>
        <w:spacing w:line="720" w:lineRule="auto"/>
        <w:jc w:val="center"/>
        <w:rPr>
          <w:rFonts w:ascii="仿宋" w:hAnsi="仿宋"/>
          <w:b/>
          <w:sz w:val="36"/>
          <w:szCs w:val="36"/>
        </w:rPr>
      </w:pPr>
    </w:p>
    <w:p w:rsidR="00A7278D" w:rsidRDefault="00A7278D">
      <w:pPr>
        <w:spacing w:line="720" w:lineRule="auto"/>
        <w:jc w:val="center"/>
        <w:rPr>
          <w:rFonts w:ascii="仿宋" w:hAnsi="仿宋"/>
          <w:b/>
          <w:sz w:val="36"/>
          <w:szCs w:val="36"/>
        </w:rPr>
      </w:pPr>
    </w:p>
    <w:p w:rsidR="0059537E" w:rsidRPr="001013F5" w:rsidRDefault="00304E78">
      <w:pPr>
        <w:jc w:val="center"/>
        <w:rPr>
          <w:rFonts w:ascii="黑体" w:eastAsia="黑体" w:hAnsi="黑体"/>
          <w:b/>
          <w:sz w:val="32"/>
          <w:szCs w:val="32"/>
        </w:rPr>
      </w:pPr>
      <w:r w:rsidRPr="001013F5">
        <w:rPr>
          <w:rFonts w:ascii="黑体" w:eastAsia="黑体" w:hAnsi="黑体" w:hint="eastAsia"/>
          <w:b/>
          <w:sz w:val="32"/>
          <w:szCs w:val="32"/>
        </w:rPr>
        <w:t>河南省安全生产监督管理局</w:t>
      </w:r>
    </w:p>
    <w:p w:rsidR="0059537E" w:rsidRPr="001013F5" w:rsidRDefault="001013F5">
      <w:pPr>
        <w:jc w:val="center"/>
        <w:rPr>
          <w:rFonts w:ascii="黑体" w:eastAsia="黑体" w:hAnsi="黑体"/>
          <w:b/>
          <w:sz w:val="32"/>
          <w:szCs w:val="32"/>
        </w:rPr>
      </w:pPr>
      <w:r w:rsidRPr="001013F5">
        <w:rPr>
          <w:rFonts w:ascii="黑体" w:eastAsia="黑体" w:hAnsi="黑体" w:hint="eastAsia"/>
          <w:b/>
          <w:sz w:val="32"/>
          <w:szCs w:val="32"/>
        </w:rPr>
        <w:t>2018年7月</w:t>
      </w:r>
    </w:p>
    <w:p w:rsidR="001013F5" w:rsidRDefault="001013F5">
      <w:pPr>
        <w:widowControl/>
        <w:spacing w:line="240" w:lineRule="auto"/>
        <w:jc w:val="left"/>
        <w:rPr>
          <w:rFonts w:ascii="黑体" w:eastAsia="黑体" w:hAnsi="黑体"/>
          <w:b/>
          <w:szCs w:val="30"/>
        </w:rPr>
      </w:pPr>
      <w:r>
        <w:rPr>
          <w:rFonts w:ascii="黑体" w:eastAsia="黑体" w:hAnsi="黑体"/>
          <w:b/>
          <w:szCs w:val="30"/>
        </w:rPr>
        <w:br w:type="page"/>
      </w:r>
    </w:p>
    <w:p w:rsidR="001013F5" w:rsidRDefault="001013F5">
      <w:pPr>
        <w:jc w:val="center"/>
        <w:rPr>
          <w:rFonts w:ascii="黑体" w:eastAsia="黑体" w:hAnsi="黑体"/>
          <w:b/>
          <w:szCs w:val="30"/>
        </w:rPr>
      </w:pPr>
    </w:p>
    <w:p w:rsidR="0059537E" w:rsidRDefault="00304E78">
      <w:pPr>
        <w:pStyle w:val="10"/>
      </w:pPr>
      <w:r>
        <w:rPr>
          <w:rFonts w:hint="eastAsia"/>
        </w:rPr>
        <w:t>目录</w:t>
      </w:r>
    </w:p>
    <w:p w:rsidR="0059537E" w:rsidRDefault="00FB23AB">
      <w:pPr>
        <w:pStyle w:val="10"/>
        <w:tabs>
          <w:tab w:val="clear" w:pos="1260"/>
          <w:tab w:val="clear" w:pos="8296"/>
          <w:tab w:val="right" w:leader="dot" w:pos="8306"/>
        </w:tabs>
        <w:rPr>
          <w:noProof/>
        </w:rPr>
      </w:pPr>
      <w:r w:rsidRPr="00FB23AB">
        <w:rPr>
          <w:rFonts w:ascii="仿宋" w:hAnsi="仿宋" w:hint="eastAsia"/>
          <w:b w:val="0"/>
          <w:sz w:val="24"/>
          <w:szCs w:val="24"/>
        </w:rPr>
        <w:fldChar w:fldCharType="begin"/>
      </w:r>
      <w:r w:rsidR="00304E78">
        <w:rPr>
          <w:rFonts w:ascii="仿宋" w:hAnsi="仿宋" w:hint="eastAsia"/>
          <w:b w:val="0"/>
          <w:sz w:val="24"/>
          <w:szCs w:val="24"/>
        </w:rPr>
        <w:instrText xml:space="preserve"> TOC \o "1-3" \h \z \u </w:instrText>
      </w:r>
      <w:r w:rsidRPr="00FB23AB">
        <w:rPr>
          <w:rFonts w:ascii="仿宋" w:hAnsi="仿宋" w:hint="eastAsia"/>
          <w:b w:val="0"/>
          <w:sz w:val="24"/>
          <w:szCs w:val="24"/>
        </w:rPr>
        <w:fldChar w:fldCharType="separate"/>
      </w:r>
      <w:hyperlink w:anchor="_Toc11367" w:history="1">
        <w:r w:rsidR="00304E78">
          <w:rPr>
            <w:noProof/>
          </w:rPr>
          <w:t>第一章</w:t>
        </w:r>
        <w:r w:rsidR="00304E78">
          <w:rPr>
            <w:noProof/>
          </w:rPr>
          <w:t xml:space="preserve"> </w:t>
        </w:r>
        <w:r w:rsidR="00304E78">
          <w:rPr>
            <w:noProof/>
          </w:rPr>
          <w:t>代码集</w:t>
        </w:r>
        <w:r w:rsidR="00304E78">
          <w:rPr>
            <w:noProof/>
          </w:rPr>
          <w:tab/>
        </w:r>
        <w:r>
          <w:rPr>
            <w:noProof/>
          </w:rPr>
          <w:fldChar w:fldCharType="begin"/>
        </w:r>
        <w:r w:rsidR="00304E78">
          <w:rPr>
            <w:noProof/>
          </w:rPr>
          <w:instrText xml:space="preserve"> PAGEREF _Toc11367 </w:instrText>
        </w:r>
        <w:r>
          <w:rPr>
            <w:noProof/>
          </w:rPr>
          <w:fldChar w:fldCharType="separate"/>
        </w:r>
        <w:r w:rsidR="001013F5">
          <w:rPr>
            <w:noProof/>
          </w:rPr>
          <w:t>7</w:t>
        </w:r>
        <w:r>
          <w:rPr>
            <w:noProof/>
          </w:rPr>
          <w:fldChar w:fldCharType="end"/>
        </w:r>
      </w:hyperlink>
    </w:p>
    <w:p w:rsidR="0059537E" w:rsidRDefault="00FB23AB" w:rsidP="00304E78">
      <w:pPr>
        <w:pStyle w:val="20"/>
        <w:tabs>
          <w:tab w:val="right" w:leader="dot" w:pos="8306"/>
        </w:tabs>
        <w:ind w:left="600"/>
        <w:rPr>
          <w:noProof/>
        </w:rPr>
      </w:pPr>
      <w:hyperlink w:anchor="_Toc2963" w:history="1">
        <w:r w:rsidR="00304E78">
          <w:rPr>
            <w:rFonts w:ascii="仿宋" w:hAnsi="仿宋" w:hint="eastAsia"/>
            <w:noProof/>
          </w:rPr>
          <w:t xml:space="preserve">1.1 </w:t>
        </w:r>
        <w:r w:rsidR="00304E78">
          <w:rPr>
            <w:rFonts w:hint="eastAsia"/>
            <w:noProof/>
          </w:rPr>
          <w:t>行政许可类型</w:t>
        </w:r>
        <w:r w:rsidR="00304E78">
          <w:rPr>
            <w:noProof/>
          </w:rPr>
          <w:tab/>
        </w:r>
        <w:r>
          <w:rPr>
            <w:noProof/>
          </w:rPr>
          <w:fldChar w:fldCharType="begin"/>
        </w:r>
        <w:r w:rsidR="00304E78">
          <w:rPr>
            <w:noProof/>
          </w:rPr>
          <w:instrText xml:space="preserve"> PAGEREF _Toc2963 </w:instrText>
        </w:r>
        <w:r>
          <w:rPr>
            <w:noProof/>
          </w:rPr>
          <w:fldChar w:fldCharType="separate"/>
        </w:r>
        <w:r w:rsidR="001013F5">
          <w:rPr>
            <w:noProof/>
          </w:rPr>
          <w:t>7</w:t>
        </w:r>
        <w:r>
          <w:rPr>
            <w:noProof/>
          </w:rPr>
          <w:fldChar w:fldCharType="end"/>
        </w:r>
      </w:hyperlink>
    </w:p>
    <w:p w:rsidR="0059537E" w:rsidRDefault="00FB23AB" w:rsidP="00304E78">
      <w:pPr>
        <w:pStyle w:val="20"/>
        <w:tabs>
          <w:tab w:val="right" w:leader="dot" w:pos="8306"/>
        </w:tabs>
        <w:ind w:left="600"/>
        <w:rPr>
          <w:noProof/>
        </w:rPr>
      </w:pPr>
      <w:hyperlink w:anchor="_Toc14299" w:history="1">
        <w:r w:rsidR="00304E78">
          <w:rPr>
            <w:rFonts w:ascii="仿宋" w:hAnsi="仿宋" w:hint="eastAsia"/>
            <w:noProof/>
          </w:rPr>
          <w:t xml:space="preserve">1.2 </w:t>
        </w:r>
        <w:r w:rsidR="00304E78">
          <w:rPr>
            <w:rFonts w:hint="eastAsia"/>
            <w:noProof/>
          </w:rPr>
          <w:t>建设项目审查类型</w:t>
        </w:r>
        <w:r w:rsidR="00304E78">
          <w:rPr>
            <w:noProof/>
          </w:rPr>
          <w:tab/>
        </w:r>
        <w:r>
          <w:rPr>
            <w:noProof/>
          </w:rPr>
          <w:fldChar w:fldCharType="begin"/>
        </w:r>
        <w:r w:rsidR="00304E78">
          <w:rPr>
            <w:noProof/>
          </w:rPr>
          <w:instrText xml:space="preserve"> PAGEREF _Toc14299 </w:instrText>
        </w:r>
        <w:r>
          <w:rPr>
            <w:noProof/>
          </w:rPr>
          <w:fldChar w:fldCharType="separate"/>
        </w:r>
        <w:r w:rsidR="001013F5">
          <w:rPr>
            <w:noProof/>
          </w:rPr>
          <w:t>8</w:t>
        </w:r>
        <w:r>
          <w:rPr>
            <w:noProof/>
          </w:rPr>
          <w:fldChar w:fldCharType="end"/>
        </w:r>
      </w:hyperlink>
    </w:p>
    <w:p w:rsidR="0059537E" w:rsidRDefault="00FB23AB" w:rsidP="00304E78">
      <w:pPr>
        <w:pStyle w:val="20"/>
        <w:tabs>
          <w:tab w:val="right" w:leader="dot" w:pos="8306"/>
        </w:tabs>
        <w:ind w:left="600"/>
        <w:rPr>
          <w:noProof/>
        </w:rPr>
      </w:pPr>
      <w:hyperlink w:anchor="_Toc2124" w:history="1">
        <w:r w:rsidR="00304E78">
          <w:rPr>
            <w:rFonts w:ascii="仿宋" w:hAnsi="仿宋" w:hint="eastAsia"/>
            <w:noProof/>
          </w:rPr>
          <w:t xml:space="preserve">1.3 </w:t>
        </w:r>
        <w:r w:rsidR="00304E78">
          <w:rPr>
            <w:rFonts w:hint="eastAsia"/>
            <w:noProof/>
          </w:rPr>
          <w:t>诚信评定类型</w:t>
        </w:r>
        <w:r w:rsidR="00304E78">
          <w:rPr>
            <w:noProof/>
          </w:rPr>
          <w:tab/>
        </w:r>
        <w:r>
          <w:rPr>
            <w:noProof/>
          </w:rPr>
          <w:fldChar w:fldCharType="begin"/>
        </w:r>
        <w:r w:rsidR="00304E78">
          <w:rPr>
            <w:noProof/>
          </w:rPr>
          <w:instrText xml:space="preserve"> PAGEREF _Toc2124 </w:instrText>
        </w:r>
        <w:r>
          <w:rPr>
            <w:noProof/>
          </w:rPr>
          <w:fldChar w:fldCharType="separate"/>
        </w:r>
        <w:r w:rsidR="001013F5">
          <w:rPr>
            <w:noProof/>
          </w:rPr>
          <w:t>8</w:t>
        </w:r>
        <w:r>
          <w:rPr>
            <w:noProof/>
          </w:rPr>
          <w:fldChar w:fldCharType="end"/>
        </w:r>
      </w:hyperlink>
    </w:p>
    <w:p w:rsidR="0059537E" w:rsidRDefault="00FB23AB" w:rsidP="00304E78">
      <w:pPr>
        <w:pStyle w:val="20"/>
        <w:tabs>
          <w:tab w:val="right" w:leader="dot" w:pos="8306"/>
        </w:tabs>
        <w:ind w:left="600"/>
        <w:rPr>
          <w:noProof/>
        </w:rPr>
      </w:pPr>
      <w:hyperlink w:anchor="_Toc16140" w:history="1">
        <w:r w:rsidR="00304E78">
          <w:rPr>
            <w:rFonts w:ascii="仿宋" w:hAnsi="仿宋" w:hint="eastAsia"/>
            <w:noProof/>
          </w:rPr>
          <w:t xml:space="preserve">1.4 </w:t>
        </w:r>
        <w:r w:rsidR="00304E78">
          <w:rPr>
            <w:rFonts w:hint="eastAsia"/>
            <w:noProof/>
          </w:rPr>
          <w:t>诚信等级</w:t>
        </w:r>
        <w:r w:rsidR="00304E78">
          <w:rPr>
            <w:noProof/>
          </w:rPr>
          <w:tab/>
        </w:r>
        <w:r>
          <w:rPr>
            <w:noProof/>
          </w:rPr>
          <w:fldChar w:fldCharType="begin"/>
        </w:r>
        <w:r w:rsidR="00304E78">
          <w:rPr>
            <w:noProof/>
          </w:rPr>
          <w:instrText xml:space="preserve"> PAGEREF _Toc16140 </w:instrText>
        </w:r>
        <w:r>
          <w:rPr>
            <w:noProof/>
          </w:rPr>
          <w:fldChar w:fldCharType="separate"/>
        </w:r>
        <w:r w:rsidR="001013F5">
          <w:rPr>
            <w:noProof/>
          </w:rPr>
          <w:t>9</w:t>
        </w:r>
        <w:r>
          <w:rPr>
            <w:noProof/>
          </w:rPr>
          <w:fldChar w:fldCharType="end"/>
        </w:r>
      </w:hyperlink>
    </w:p>
    <w:p w:rsidR="0059537E" w:rsidRDefault="00FB23AB" w:rsidP="00304E78">
      <w:pPr>
        <w:pStyle w:val="20"/>
        <w:tabs>
          <w:tab w:val="right" w:leader="dot" w:pos="8306"/>
        </w:tabs>
        <w:ind w:left="600"/>
        <w:rPr>
          <w:noProof/>
        </w:rPr>
      </w:pPr>
      <w:hyperlink w:anchor="_Toc27328" w:history="1">
        <w:r w:rsidR="00304E78">
          <w:rPr>
            <w:rFonts w:ascii="仿宋" w:hAnsi="仿宋" w:hint="eastAsia"/>
            <w:noProof/>
          </w:rPr>
          <w:t xml:space="preserve">1.5 </w:t>
        </w:r>
        <w:r w:rsidR="00304E78">
          <w:rPr>
            <w:rFonts w:hint="eastAsia"/>
            <w:noProof/>
          </w:rPr>
          <w:t>黑名单等级</w:t>
        </w:r>
        <w:r w:rsidR="00304E78">
          <w:rPr>
            <w:noProof/>
          </w:rPr>
          <w:tab/>
        </w:r>
        <w:r>
          <w:rPr>
            <w:noProof/>
          </w:rPr>
          <w:fldChar w:fldCharType="begin"/>
        </w:r>
        <w:r w:rsidR="00304E78">
          <w:rPr>
            <w:noProof/>
          </w:rPr>
          <w:instrText xml:space="preserve"> PAGEREF _Toc27328 </w:instrText>
        </w:r>
        <w:r>
          <w:rPr>
            <w:noProof/>
          </w:rPr>
          <w:fldChar w:fldCharType="separate"/>
        </w:r>
        <w:r w:rsidR="001013F5">
          <w:rPr>
            <w:noProof/>
          </w:rPr>
          <w:t>9</w:t>
        </w:r>
        <w:r>
          <w:rPr>
            <w:noProof/>
          </w:rPr>
          <w:fldChar w:fldCharType="end"/>
        </w:r>
      </w:hyperlink>
    </w:p>
    <w:p w:rsidR="0059537E" w:rsidRDefault="00FB23AB" w:rsidP="00304E78">
      <w:pPr>
        <w:pStyle w:val="20"/>
        <w:tabs>
          <w:tab w:val="right" w:leader="dot" w:pos="8306"/>
        </w:tabs>
        <w:ind w:left="600"/>
        <w:rPr>
          <w:noProof/>
        </w:rPr>
      </w:pPr>
      <w:hyperlink w:anchor="_Toc24379" w:history="1">
        <w:r w:rsidR="00304E78">
          <w:rPr>
            <w:rFonts w:ascii="仿宋" w:hAnsi="仿宋" w:hint="eastAsia"/>
            <w:noProof/>
          </w:rPr>
          <w:t xml:space="preserve">1.6 </w:t>
        </w:r>
        <w:r w:rsidR="00304E78">
          <w:rPr>
            <w:rFonts w:hint="eastAsia"/>
            <w:noProof/>
          </w:rPr>
          <w:t>企业黑名单违法来源</w:t>
        </w:r>
        <w:r w:rsidR="00304E78">
          <w:rPr>
            <w:noProof/>
          </w:rPr>
          <w:tab/>
        </w:r>
        <w:r>
          <w:rPr>
            <w:noProof/>
          </w:rPr>
          <w:fldChar w:fldCharType="begin"/>
        </w:r>
        <w:r w:rsidR="00304E78">
          <w:rPr>
            <w:noProof/>
          </w:rPr>
          <w:instrText xml:space="preserve"> PAGEREF _Toc24379 </w:instrText>
        </w:r>
        <w:r>
          <w:rPr>
            <w:noProof/>
          </w:rPr>
          <w:fldChar w:fldCharType="separate"/>
        </w:r>
        <w:r w:rsidR="001013F5">
          <w:rPr>
            <w:noProof/>
          </w:rPr>
          <w:t>9</w:t>
        </w:r>
        <w:r>
          <w:rPr>
            <w:noProof/>
          </w:rPr>
          <w:fldChar w:fldCharType="end"/>
        </w:r>
      </w:hyperlink>
    </w:p>
    <w:p w:rsidR="0059537E" w:rsidRDefault="00FB23AB" w:rsidP="00304E78">
      <w:pPr>
        <w:pStyle w:val="20"/>
        <w:tabs>
          <w:tab w:val="right" w:leader="dot" w:pos="8306"/>
        </w:tabs>
        <w:ind w:left="600"/>
        <w:rPr>
          <w:noProof/>
        </w:rPr>
      </w:pPr>
      <w:hyperlink w:anchor="_Toc9397" w:history="1">
        <w:r w:rsidR="00304E78">
          <w:rPr>
            <w:rFonts w:ascii="仿宋" w:hAnsi="仿宋" w:hint="eastAsia"/>
            <w:noProof/>
          </w:rPr>
          <w:t xml:space="preserve">1.7 </w:t>
        </w:r>
        <w:r w:rsidR="00304E78">
          <w:rPr>
            <w:rFonts w:hint="eastAsia"/>
            <w:noProof/>
          </w:rPr>
          <w:t>企业黑名单违法类型</w:t>
        </w:r>
        <w:r w:rsidR="00304E78">
          <w:rPr>
            <w:noProof/>
          </w:rPr>
          <w:tab/>
        </w:r>
        <w:r>
          <w:rPr>
            <w:noProof/>
          </w:rPr>
          <w:fldChar w:fldCharType="begin"/>
        </w:r>
        <w:r w:rsidR="00304E78">
          <w:rPr>
            <w:noProof/>
          </w:rPr>
          <w:instrText xml:space="preserve"> PAGEREF _Toc9397 </w:instrText>
        </w:r>
        <w:r>
          <w:rPr>
            <w:noProof/>
          </w:rPr>
          <w:fldChar w:fldCharType="separate"/>
        </w:r>
        <w:r w:rsidR="001013F5">
          <w:rPr>
            <w:noProof/>
          </w:rPr>
          <w:t>10</w:t>
        </w:r>
        <w:r>
          <w:rPr>
            <w:noProof/>
          </w:rPr>
          <w:fldChar w:fldCharType="end"/>
        </w:r>
      </w:hyperlink>
    </w:p>
    <w:p w:rsidR="0059537E" w:rsidRDefault="00FB23AB" w:rsidP="00304E78">
      <w:pPr>
        <w:pStyle w:val="20"/>
        <w:tabs>
          <w:tab w:val="right" w:leader="dot" w:pos="8306"/>
        </w:tabs>
        <w:ind w:left="600"/>
        <w:rPr>
          <w:noProof/>
        </w:rPr>
      </w:pPr>
      <w:hyperlink w:anchor="_Toc3700" w:history="1">
        <w:r w:rsidR="00304E78">
          <w:rPr>
            <w:rFonts w:ascii="仿宋" w:hAnsi="仿宋" w:hint="eastAsia"/>
            <w:noProof/>
          </w:rPr>
          <w:t xml:space="preserve">1.8 </w:t>
        </w:r>
        <w:r w:rsidR="00304E78">
          <w:rPr>
            <w:rFonts w:hint="eastAsia"/>
            <w:noProof/>
          </w:rPr>
          <w:t>黑名单企业管理期限</w:t>
        </w:r>
        <w:r w:rsidR="00304E78">
          <w:rPr>
            <w:noProof/>
          </w:rPr>
          <w:tab/>
        </w:r>
        <w:r>
          <w:rPr>
            <w:noProof/>
          </w:rPr>
          <w:fldChar w:fldCharType="begin"/>
        </w:r>
        <w:r w:rsidR="00304E78">
          <w:rPr>
            <w:noProof/>
          </w:rPr>
          <w:instrText xml:space="preserve"> PAGEREF _Toc3700 </w:instrText>
        </w:r>
        <w:r>
          <w:rPr>
            <w:noProof/>
          </w:rPr>
          <w:fldChar w:fldCharType="separate"/>
        </w:r>
        <w:r w:rsidR="001013F5">
          <w:rPr>
            <w:noProof/>
          </w:rPr>
          <w:t>10</w:t>
        </w:r>
        <w:r>
          <w:rPr>
            <w:noProof/>
          </w:rPr>
          <w:fldChar w:fldCharType="end"/>
        </w:r>
      </w:hyperlink>
    </w:p>
    <w:p w:rsidR="0059537E" w:rsidRDefault="00FB23AB" w:rsidP="00304E78">
      <w:pPr>
        <w:pStyle w:val="20"/>
        <w:tabs>
          <w:tab w:val="right" w:leader="dot" w:pos="8306"/>
        </w:tabs>
        <w:ind w:left="600"/>
        <w:rPr>
          <w:noProof/>
        </w:rPr>
      </w:pPr>
      <w:hyperlink w:anchor="_Toc31203" w:history="1">
        <w:r w:rsidR="00304E78">
          <w:rPr>
            <w:rFonts w:ascii="仿宋" w:hAnsi="仿宋" w:hint="eastAsia"/>
            <w:noProof/>
          </w:rPr>
          <w:t xml:space="preserve">1.9 </w:t>
        </w:r>
        <w:r w:rsidR="00304E78">
          <w:rPr>
            <w:rFonts w:hint="eastAsia"/>
            <w:noProof/>
          </w:rPr>
          <w:t>纳入级别</w:t>
        </w:r>
        <w:r w:rsidR="00304E78">
          <w:rPr>
            <w:noProof/>
          </w:rPr>
          <w:tab/>
        </w:r>
        <w:r>
          <w:rPr>
            <w:noProof/>
          </w:rPr>
          <w:fldChar w:fldCharType="begin"/>
        </w:r>
        <w:r w:rsidR="00304E78">
          <w:rPr>
            <w:noProof/>
          </w:rPr>
          <w:instrText xml:space="preserve"> PAGEREF _Toc31203 </w:instrText>
        </w:r>
        <w:r>
          <w:rPr>
            <w:noProof/>
          </w:rPr>
          <w:fldChar w:fldCharType="separate"/>
        </w:r>
        <w:r w:rsidR="001013F5">
          <w:rPr>
            <w:noProof/>
          </w:rPr>
          <w:t>11</w:t>
        </w:r>
        <w:r>
          <w:rPr>
            <w:noProof/>
          </w:rPr>
          <w:fldChar w:fldCharType="end"/>
        </w:r>
      </w:hyperlink>
    </w:p>
    <w:p w:rsidR="0059537E" w:rsidRDefault="00FB23AB" w:rsidP="00304E78">
      <w:pPr>
        <w:pStyle w:val="20"/>
        <w:tabs>
          <w:tab w:val="right" w:leader="dot" w:pos="8306"/>
        </w:tabs>
        <w:ind w:left="600"/>
        <w:rPr>
          <w:noProof/>
        </w:rPr>
      </w:pPr>
      <w:hyperlink w:anchor="_Toc30724" w:history="1">
        <w:r w:rsidR="00304E78">
          <w:rPr>
            <w:rFonts w:ascii="仿宋" w:hAnsi="仿宋" w:hint="eastAsia"/>
            <w:noProof/>
          </w:rPr>
          <w:t xml:space="preserve">1.10 </w:t>
        </w:r>
        <w:r w:rsidR="00304E78">
          <w:rPr>
            <w:rFonts w:hint="eastAsia"/>
            <w:noProof/>
          </w:rPr>
          <w:t>黑名单企业处罚措施</w:t>
        </w:r>
        <w:r w:rsidR="00304E78">
          <w:rPr>
            <w:noProof/>
          </w:rPr>
          <w:tab/>
        </w:r>
        <w:r>
          <w:rPr>
            <w:noProof/>
          </w:rPr>
          <w:fldChar w:fldCharType="begin"/>
        </w:r>
        <w:r w:rsidR="00304E78">
          <w:rPr>
            <w:noProof/>
          </w:rPr>
          <w:instrText xml:space="preserve"> PAGEREF _Toc30724 </w:instrText>
        </w:r>
        <w:r>
          <w:rPr>
            <w:noProof/>
          </w:rPr>
          <w:fldChar w:fldCharType="separate"/>
        </w:r>
        <w:r w:rsidR="001013F5">
          <w:rPr>
            <w:noProof/>
          </w:rPr>
          <w:t>11</w:t>
        </w:r>
        <w:r>
          <w:rPr>
            <w:noProof/>
          </w:rPr>
          <w:fldChar w:fldCharType="end"/>
        </w:r>
      </w:hyperlink>
    </w:p>
    <w:p w:rsidR="0059537E" w:rsidRDefault="00FB23AB" w:rsidP="00304E78">
      <w:pPr>
        <w:pStyle w:val="20"/>
        <w:tabs>
          <w:tab w:val="right" w:leader="dot" w:pos="8306"/>
        </w:tabs>
        <w:ind w:left="600"/>
        <w:rPr>
          <w:noProof/>
        </w:rPr>
      </w:pPr>
      <w:hyperlink w:anchor="_Toc19723" w:history="1">
        <w:r w:rsidR="00304E78">
          <w:rPr>
            <w:rFonts w:ascii="仿宋" w:hAnsi="仿宋" w:hint="eastAsia"/>
            <w:noProof/>
          </w:rPr>
          <w:t xml:space="preserve">1.11 </w:t>
        </w:r>
        <w:r w:rsidR="00304E78">
          <w:rPr>
            <w:rFonts w:hint="eastAsia"/>
            <w:noProof/>
          </w:rPr>
          <w:t>企业不良信用状态</w:t>
        </w:r>
        <w:r w:rsidR="00304E78">
          <w:rPr>
            <w:noProof/>
          </w:rPr>
          <w:tab/>
        </w:r>
        <w:r>
          <w:rPr>
            <w:noProof/>
          </w:rPr>
          <w:fldChar w:fldCharType="begin"/>
        </w:r>
        <w:r w:rsidR="00304E78">
          <w:rPr>
            <w:noProof/>
          </w:rPr>
          <w:instrText xml:space="preserve"> PAGEREF _Toc19723 </w:instrText>
        </w:r>
        <w:r>
          <w:rPr>
            <w:noProof/>
          </w:rPr>
          <w:fldChar w:fldCharType="separate"/>
        </w:r>
        <w:r w:rsidR="001013F5">
          <w:rPr>
            <w:noProof/>
          </w:rPr>
          <w:t>12</w:t>
        </w:r>
        <w:r>
          <w:rPr>
            <w:noProof/>
          </w:rPr>
          <w:fldChar w:fldCharType="end"/>
        </w:r>
      </w:hyperlink>
    </w:p>
    <w:p w:rsidR="0059537E" w:rsidRDefault="00FB23AB" w:rsidP="00304E78">
      <w:pPr>
        <w:pStyle w:val="20"/>
        <w:tabs>
          <w:tab w:val="right" w:leader="dot" w:pos="8306"/>
        </w:tabs>
        <w:ind w:left="600"/>
        <w:rPr>
          <w:noProof/>
        </w:rPr>
      </w:pPr>
      <w:hyperlink w:anchor="_Toc28068" w:history="1">
        <w:r w:rsidR="00304E78">
          <w:rPr>
            <w:rFonts w:ascii="仿宋" w:hAnsi="仿宋" w:hint="eastAsia"/>
            <w:noProof/>
          </w:rPr>
          <w:t xml:space="preserve">1.12 </w:t>
        </w:r>
        <w:r w:rsidR="00304E78">
          <w:rPr>
            <w:rFonts w:hint="eastAsia"/>
            <w:noProof/>
          </w:rPr>
          <w:t>事故分类</w:t>
        </w:r>
        <w:r w:rsidR="00304E78">
          <w:rPr>
            <w:noProof/>
          </w:rPr>
          <w:tab/>
        </w:r>
        <w:r>
          <w:rPr>
            <w:noProof/>
          </w:rPr>
          <w:fldChar w:fldCharType="begin"/>
        </w:r>
        <w:r w:rsidR="00304E78">
          <w:rPr>
            <w:noProof/>
          </w:rPr>
          <w:instrText xml:space="preserve"> PAGEREF _Toc28068 </w:instrText>
        </w:r>
        <w:r>
          <w:rPr>
            <w:noProof/>
          </w:rPr>
          <w:fldChar w:fldCharType="separate"/>
        </w:r>
        <w:r w:rsidR="001013F5">
          <w:rPr>
            <w:noProof/>
          </w:rPr>
          <w:t>12</w:t>
        </w:r>
        <w:r>
          <w:rPr>
            <w:noProof/>
          </w:rPr>
          <w:fldChar w:fldCharType="end"/>
        </w:r>
      </w:hyperlink>
    </w:p>
    <w:p w:rsidR="0059537E" w:rsidRDefault="00FB23AB" w:rsidP="00304E78">
      <w:pPr>
        <w:pStyle w:val="20"/>
        <w:tabs>
          <w:tab w:val="right" w:leader="dot" w:pos="8306"/>
        </w:tabs>
        <w:ind w:left="600"/>
        <w:rPr>
          <w:noProof/>
        </w:rPr>
      </w:pPr>
      <w:hyperlink w:anchor="_Toc17146" w:history="1">
        <w:r w:rsidR="00304E78">
          <w:rPr>
            <w:rFonts w:ascii="仿宋" w:hAnsi="仿宋" w:hint="eastAsia"/>
            <w:noProof/>
          </w:rPr>
          <w:t xml:space="preserve">1.13 </w:t>
        </w:r>
        <w:r w:rsidR="00304E78">
          <w:rPr>
            <w:rFonts w:hint="eastAsia"/>
            <w:noProof/>
          </w:rPr>
          <w:t>管理分类</w:t>
        </w:r>
        <w:r w:rsidR="00304E78">
          <w:rPr>
            <w:noProof/>
          </w:rPr>
          <w:tab/>
        </w:r>
        <w:r>
          <w:rPr>
            <w:noProof/>
          </w:rPr>
          <w:fldChar w:fldCharType="begin"/>
        </w:r>
        <w:r w:rsidR="00304E78">
          <w:rPr>
            <w:noProof/>
          </w:rPr>
          <w:instrText xml:space="preserve"> PAGEREF _Toc17146 </w:instrText>
        </w:r>
        <w:r>
          <w:rPr>
            <w:noProof/>
          </w:rPr>
          <w:fldChar w:fldCharType="separate"/>
        </w:r>
        <w:r w:rsidR="001013F5">
          <w:rPr>
            <w:noProof/>
          </w:rPr>
          <w:t>14</w:t>
        </w:r>
        <w:r>
          <w:rPr>
            <w:noProof/>
          </w:rPr>
          <w:fldChar w:fldCharType="end"/>
        </w:r>
      </w:hyperlink>
    </w:p>
    <w:p w:rsidR="0059537E" w:rsidRDefault="00FB23AB" w:rsidP="00304E78">
      <w:pPr>
        <w:pStyle w:val="20"/>
        <w:tabs>
          <w:tab w:val="right" w:leader="dot" w:pos="8306"/>
        </w:tabs>
        <w:ind w:left="600"/>
        <w:rPr>
          <w:noProof/>
        </w:rPr>
      </w:pPr>
      <w:hyperlink w:anchor="_Toc6917" w:history="1">
        <w:r w:rsidR="00304E78">
          <w:rPr>
            <w:rFonts w:ascii="仿宋" w:hAnsi="仿宋" w:hint="eastAsia"/>
            <w:noProof/>
          </w:rPr>
          <w:t xml:space="preserve">1.14 </w:t>
        </w:r>
        <w:r w:rsidR="00304E78">
          <w:rPr>
            <w:rFonts w:hint="eastAsia"/>
            <w:noProof/>
          </w:rPr>
          <w:t>报送状态</w:t>
        </w:r>
        <w:r w:rsidR="00304E78">
          <w:rPr>
            <w:noProof/>
          </w:rPr>
          <w:tab/>
        </w:r>
        <w:r>
          <w:rPr>
            <w:noProof/>
          </w:rPr>
          <w:fldChar w:fldCharType="begin"/>
        </w:r>
        <w:r w:rsidR="00304E78">
          <w:rPr>
            <w:noProof/>
          </w:rPr>
          <w:instrText xml:space="preserve"> PAGEREF _Toc6917 </w:instrText>
        </w:r>
        <w:r>
          <w:rPr>
            <w:noProof/>
          </w:rPr>
          <w:fldChar w:fldCharType="separate"/>
        </w:r>
        <w:r w:rsidR="001013F5">
          <w:rPr>
            <w:noProof/>
          </w:rPr>
          <w:t>15</w:t>
        </w:r>
        <w:r>
          <w:rPr>
            <w:noProof/>
          </w:rPr>
          <w:fldChar w:fldCharType="end"/>
        </w:r>
      </w:hyperlink>
    </w:p>
    <w:p w:rsidR="0059537E" w:rsidRDefault="00FB23AB" w:rsidP="00304E78">
      <w:pPr>
        <w:pStyle w:val="20"/>
        <w:tabs>
          <w:tab w:val="right" w:leader="dot" w:pos="8306"/>
        </w:tabs>
        <w:ind w:left="600"/>
        <w:rPr>
          <w:noProof/>
        </w:rPr>
      </w:pPr>
      <w:hyperlink w:anchor="_Toc21098" w:history="1">
        <w:r w:rsidR="00304E78">
          <w:rPr>
            <w:rFonts w:ascii="仿宋" w:hAnsi="仿宋" w:hint="eastAsia"/>
            <w:noProof/>
          </w:rPr>
          <w:t xml:space="preserve">1.15 </w:t>
        </w:r>
        <w:r w:rsidR="00304E78">
          <w:rPr>
            <w:rFonts w:hint="eastAsia"/>
            <w:noProof/>
          </w:rPr>
          <w:t>事故核销理由</w:t>
        </w:r>
        <w:r w:rsidR="00304E78">
          <w:rPr>
            <w:noProof/>
          </w:rPr>
          <w:tab/>
        </w:r>
        <w:r>
          <w:rPr>
            <w:noProof/>
          </w:rPr>
          <w:fldChar w:fldCharType="begin"/>
        </w:r>
        <w:r w:rsidR="00304E78">
          <w:rPr>
            <w:noProof/>
          </w:rPr>
          <w:instrText xml:space="preserve"> PAGEREF _Toc21098 </w:instrText>
        </w:r>
        <w:r>
          <w:rPr>
            <w:noProof/>
          </w:rPr>
          <w:fldChar w:fldCharType="separate"/>
        </w:r>
        <w:r w:rsidR="001013F5">
          <w:rPr>
            <w:noProof/>
          </w:rPr>
          <w:t>15</w:t>
        </w:r>
        <w:r>
          <w:rPr>
            <w:noProof/>
          </w:rPr>
          <w:fldChar w:fldCharType="end"/>
        </w:r>
      </w:hyperlink>
    </w:p>
    <w:p w:rsidR="0059537E" w:rsidRDefault="00FB23AB" w:rsidP="00304E78">
      <w:pPr>
        <w:pStyle w:val="20"/>
        <w:tabs>
          <w:tab w:val="right" w:leader="dot" w:pos="8306"/>
        </w:tabs>
        <w:ind w:left="600"/>
        <w:rPr>
          <w:noProof/>
        </w:rPr>
      </w:pPr>
      <w:hyperlink w:anchor="_Toc22171" w:history="1">
        <w:r w:rsidR="00304E78">
          <w:rPr>
            <w:rFonts w:ascii="仿宋" w:hAnsi="仿宋" w:hint="eastAsia"/>
            <w:noProof/>
          </w:rPr>
          <w:t xml:space="preserve">1.16 </w:t>
        </w:r>
        <w:r w:rsidR="00304E78">
          <w:rPr>
            <w:rFonts w:hint="eastAsia"/>
            <w:noProof/>
          </w:rPr>
          <w:t>事故标识</w:t>
        </w:r>
        <w:r w:rsidR="00304E78">
          <w:rPr>
            <w:noProof/>
          </w:rPr>
          <w:tab/>
        </w:r>
        <w:r>
          <w:rPr>
            <w:noProof/>
          </w:rPr>
          <w:fldChar w:fldCharType="begin"/>
        </w:r>
        <w:r w:rsidR="00304E78">
          <w:rPr>
            <w:noProof/>
          </w:rPr>
          <w:instrText xml:space="preserve"> PAGEREF _Toc22171 </w:instrText>
        </w:r>
        <w:r>
          <w:rPr>
            <w:noProof/>
          </w:rPr>
          <w:fldChar w:fldCharType="separate"/>
        </w:r>
        <w:r w:rsidR="001013F5">
          <w:rPr>
            <w:noProof/>
          </w:rPr>
          <w:t>15</w:t>
        </w:r>
        <w:r>
          <w:rPr>
            <w:noProof/>
          </w:rPr>
          <w:fldChar w:fldCharType="end"/>
        </w:r>
      </w:hyperlink>
    </w:p>
    <w:p w:rsidR="0059537E" w:rsidRDefault="00FB23AB" w:rsidP="00304E78">
      <w:pPr>
        <w:pStyle w:val="20"/>
        <w:tabs>
          <w:tab w:val="right" w:leader="dot" w:pos="8306"/>
        </w:tabs>
        <w:ind w:left="600"/>
        <w:rPr>
          <w:noProof/>
        </w:rPr>
      </w:pPr>
      <w:hyperlink w:anchor="_Toc20507" w:history="1">
        <w:r w:rsidR="00304E78">
          <w:rPr>
            <w:rFonts w:ascii="仿宋" w:hAnsi="仿宋" w:hint="eastAsia"/>
            <w:noProof/>
          </w:rPr>
          <w:t xml:space="preserve">1.17 </w:t>
        </w:r>
        <w:r w:rsidR="00304E78">
          <w:rPr>
            <w:rFonts w:hint="eastAsia"/>
            <w:noProof/>
          </w:rPr>
          <w:t>事故特点</w:t>
        </w:r>
        <w:r w:rsidR="00304E78">
          <w:rPr>
            <w:noProof/>
          </w:rPr>
          <w:tab/>
        </w:r>
        <w:r>
          <w:rPr>
            <w:noProof/>
          </w:rPr>
          <w:fldChar w:fldCharType="begin"/>
        </w:r>
        <w:r w:rsidR="00304E78">
          <w:rPr>
            <w:noProof/>
          </w:rPr>
          <w:instrText xml:space="preserve"> PAGEREF _Toc20507 </w:instrText>
        </w:r>
        <w:r>
          <w:rPr>
            <w:noProof/>
          </w:rPr>
          <w:fldChar w:fldCharType="separate"/>
        </w:r>
        <w:r w:rsidR="001013F5">
          <w:rPr>
            <w:noProof/>
          </w:rPr>
          <w:t>16</w:t>
        </w:r>
        <w:r>
          <w:rPr>
            <w:noProof/>
          </w:rPr>
          <w:fldChar w:fldCharType="end"/>
        </w:r>
      </w:hyperlink>
    </w:p>
    <w:p w:rsidR="0059537E" w:rsidRDefault="00FB23AB" w:rsidP="00304E78">
      <w:pPr>
        <w:pStyle w:val="20"/>
        <w:tabs>
          <w:tab w:val="right" w:leader="dot" w:pos="8306"/>
        </w:tabs>
        <w:ind w:left="600"/>
        <w:rPr>
          <w:noProof/>
        </w:rPr>
      </w:pPr>
      <w:hyperlink w:anchor="_Toc469" w:history="1">
        <w:r w:rsidR="00304E78">
          <w:rPr>
            <w:rFonts w:ascii="仿宋" w:hAnsi="仿宋" w:hint="eastAsia"/>
            <w:noProof/>
          </w:rPr>
          <w:t xml:space="preserve">1.18 </w:t>
        </w:r>
        <w:r w:rsidR="00304E78">
          <w:rPr>
            <w:rFonts w:hint="eastAsia"/>
            <w:noProof/>
          </w:rPr>
          <w:t>事故性质</w:t>
        </w:r>
        <w:r w:rsidR="00304E78">
          <w:rPr>
            <w:noProof/>
          </w:rPr>
          <w:tab/>
        </w:r>
        <w:r>
          <w:rPr>
            <w:noProof/>
          </w:rPr>
          <w:fldChar w:fldCharType="begin"/>
        </w:r>
        <w:r w:rsidR="00304E78">
          <w:rPr>
            <w:noProof/>
          </w:rPr>
          <w:instrText xml:space="preserve"> PAGEREF _Toc469 </w:instrText>
        </w:r>
        <w:r>
          <w:rPr>
            <w:noProof/>
          </w:rPr>
          <w:fldChar w:fldCharType="separate"/>
        </w:r>
        <w:r w:rsidR="001013F5">
          <w:rPr>
            <w:noProof/>
          </w:rPr>
          <w:t>16</w:t>
        </w:r>
        <w:r>
          <w:rPr>
            <w:noProof/>
          </w:rPr>
          <w:fldChar w:fldCharType="end"/>
        </w:r>
      </w:hyperlink>
    </w:p>
    <w:p w:rsidR="0059537E" w:rsidRDefault="00FB23AB" w:rsidP="00304E78">
      <w:pPr>
        <w:pStyle w:val="20"/>
        <w:tabs>
          <w:tab w:val="right" w:leader="dot" w:pos="8306"/>
        </w:tabs>
        <w:ind w:left="600"/>
        <w:rPr>
          <w:noProof/>
        </w:rPr>
      </w:pPr>
      <w:hyperlink w:anchor="_Toc16547" w:history="1">
        <w:r w:rsidR="00304E78">
          <w:rPr>
            <w:rFonts w:ascii="仿宋" w:hAnsi="仿宋" w:hint="eastAsia"/>
            <w:noProof/>
          </w:rPr>
          <w:t xml:space="preserve">1.19 </w:t>
        </w:r>
        <w:r w:rsidR="00304E78">
          <w:rPr>
            <w:rFonts w:hint="eastAsia"/>
            <w:noProof/>
          </w:rPr>
          <w:t>事故原因</w:t>
        </w:r>
        <w:r w:rsidR="00304E78">
          <w:rPr>
            <w:noProof/>
          </w:rPr>
          <w:tab/>
        </w:r>
        <w:r>
          <w:rPr>
            <w:noProof/>
          </w:rPr>
          <w:fldChar w:fldCharType="begin"/>
        </w:r>
        <w:r w:rsidR="00304E78">
          <w:rPr>
            <w:noProof/>
          </w:rPr>
          <w:instrText xml:space="preserve"> PAGEREF _Toc16547 </w:instrText>
        </w:r>
        <w:r>
          <w:rPr>
            <w:noProof/>
          </w:rPr>
          <w:fldChar w:fldCharType="separate"/>
        </w:r>
        <w:r w:rsidR="001013F5">
          <w:rPr>
            <w:noProof/>
          </w:rPr>
          <w:t>16</w:t>
        </w:r>
        <w:r>
          <w:rPr>
            <w:noProof/>
          </w:rPr>
          <w:fldChar w:fldCharType="end"/>
        </w:r>
      </w:hyperlink>
    </w:p>
    <w:p w:rsidR="0059537E" w:rsidRDefault="00FB23AB" w:rsidP="00304E78">
      <w:pPr>
        <w:pStyle w:val="20"/>
        <w:tabs>
          <w:tab w:val="right" w:leader="dot" w:pos="8306"/>
        </w:tabs>
        <w:ind w:left="600"/>
        <w:rPr>
          <w:noProof/>
        </w:rPr>
      </w:pPr>
      <w:hyperlink w:anchor="_Toc15412" w:history="1">
        <w:r w:rsidR="00304E78">
          <w:rPr>
            <w:rFonts w:ascii="仿宋" w:hAnsi="仿宋" w:hint="eastAsia"/>
            <w:noProof/>
          </w:rPr>
          <w:t xml:space="preserve">1.20 </w:t>
        </w:r>
        <w:r w:rsidR="00304E78">
          <w:rPr>
            <w:rFonts w:hint="eastAsia"/>
            <w:noProof/>
          </w:rPr>
          <w:t>企业规模</w:t>
        </w:r>
        <w:r w:rsidR="00304E78">
          <w:rPr>
            <w:noProof/>
          </w:rPr>
          <w:tab/>
        </w:r>
        <w:r>
          <w:rPr>
            <w:noProof/>
          </w:rPr>
          <w:fldChar w:fldCharType="begin"/>
        </w:r>
        <w:r w:rsidR="00304E78">
          <w:rPr>
            <w:noProof/>
          </w:rPr>
          <w:instrText xml:space="preserve"> PAGEREF _Toc15412 </w:instrText>
        </w:r>
        <w:r>
          <w:rPr>
            <w:noProof/>
          </w:rPr>
          <w:fldChar w:fldCharType="separate"/>
        </w:r>
        <w:r w:rsidR="001013F5">
          <w:rPr>
            <w:noProof/>
          </w:rPr>
          <w:t>17</w:t>
        </w:r>
        <w:r>
          <w:rPr>
            <w:noProof/>
          </w:rPr>
          <w:fldChar w:fldCharType="end"/>
        </w:r>
      </w:hyperlink>
    </w:p>
    <w:p w:rsidR="0059537E" w:rsidRDefault="00FB23AB" w:rsidP="00304E78">
      <w:pPr>
        <w:pStyle w:val="20"/>
        <w:tabs>
          <w:tab w:val="right" w:leader="dot" w:pos="8306"/>
        </w:tabs>
        <w:ind w:left="600"/>
        <w:rPr>
          <w:noProof/>
        </w:rPr>
      </w:pPr>
      <w:hyperlink w:anchor="_Toc17857" w:history="1">
        <w:r w:rsidR="00304E78">
          <w:rPr>
            <w:rFonts w:ascii="仿宋" w:hAnsi="仿宋" w:hint="eastAsia"/>
            <w:noProof/>
          </w:rPr>
          <w:t xml:space="preserve">1.21 </w:t>
        </w:r>
        <w:r w:rsidR="00304E78">
          <w:rPr>
            <w:rFonts w:hint="eastAsia"/>
            <w:noProof/>
          </w:rPr>
          <w:t>登记注册类型</w:t>
        </w:r>
        <w:r w:rsidR="00304E78">
          <w:rPr>
            <w:noProof/>
          </w:rPr>
          <w:tab/>
        </w:r>
        <w:r>
          <w:rPr>
            <w:noProof/>
          </w:rPr>
          <w:fldChar w:fldCharType="begin"/>
        </w:r>
        <w:r w:rsidR="00304E78">
          <w:rPr>
            <w:noProof/>
          </w:rPr>
          <w:instrText xml:space="preserve"> PAGEREF _Toc17857 </w:instrText>
        </w:r>
        <w:r>
          <w:rPr>
            <w:noProof/>
          </w:rPr>
          <w:fldChar w:fldCharType="separate"/>
        </w:r>
        <w:r w:rsidR="001013F5">
          <w:rPr>
            <w:noProof/>
          </w:rPr>
          <w:t>17</w:t>
        </w:r>
        <w:r>
          <w:rPr>
            <w:noProof/>
          </w:rPr>
          <w:fldChar w:fldCharType="end"/>
        </w:r>
      </w:hyperlink>
    </w:p>
    <w:p w:rsidR="0059537E" w:rsidRDefault="00FB23AB" w:rsidP="00304E78">
      <w:pPr>
        <w:pStyle w:val="20"/>
        <w:tabs>
          <w:tab w:val="right" w:leader="dot" w:pos="8306"/>
        </w:tabs>
        <w:ind w:left="600"/>
        <w:rPr>
          <w:noProof/>
        </w:rPr>
      </w:pPr>
      <w:hyperlink w:anchor="_Toc2000" w:history="1">
        <w:r w:rsidR="00304E78">
          <w:rPr>
            <w:rFonts w:ascii="仿宋" w:hAnsi="仿宋" w:hint="eastAsia"/>
            <w:noProof/>
          </w:rPr>
          <w:t xml:space="preserve">1.22 </w:t>
        </w:r>
        <w:r w:rsidR="00304E78">
          <w:rPr>
            <w:rFonts w:hint="eastAsia"/>
            <w:noProof/>
          </w:rPr>
          <w:t>性别</w:t>
        </w:r>
        <w:r w:rsidR="00304E78">
          <w:rPr>
            <w:noProof/>
          </w:rPr>
          <w:tab/>
        </w:r>
        <w:r>
          <w:rPr>
            <w:noProof/>
          </w:rPr>
          <w:fldChar w:fldCharType="begin"/>
        </w:r>
        <w:r w:rsidR="00304E78">
          <w:rPr>
            <w:noProof/>
          </w:rPr>
          <w:instrText xml:space="preserve"> PAGEREF _Toc2000 </w:instrText>
        </w:r>
        <w:r>
          <w:rPr>
            <w:noProof/>
          </w:rPr>
          <w:fldChar w:fldCharType="separate"/>
        </w:r>
        <w:r w:rsidR="001013F5">
          <w:rPr>
            <w:noProof/>
          </w:rPr>
          <w:t>18</w:t>
        </w:r>
        <w:r>
          <w:rPr>
            <w:noProof/>
          </w:rPr>
          <w:fldChar w:fldCharType="end"/>
        </w:r>
      </w:hyperlink>
    </w:p>
    <w:p w:rsidR="0059537E" w:rsidRDefault="00FB23AB" w:rsidP="00304E78">
      <w:pPr>
        <w:pStyle w:val="20"/>
        <w:tabs>
          <w:tab w:val="right" w:leader="dot" w:pos="8306"/>
        </w:tabs>
        <w:ind w:left="600"/>
        <w:rPr>
          <w:noProof/>
        </w:rPr>
      </w:pPr>
      <w:hyperlink w:anchor="_Toc27442" w:history="1">
        <w:r w:rsidR="00304E78">
          <w:rPr>
            <w:rFonts w:ascii="仿宋" w:hAnsi="仿宋" w:hint="eastAsia"/>
            <w:noProof/>
          </w:rPr>
          <w:t xml:space="preserve">1.23 </w:t>
        </w:r>
        <w:r w:rsidR="00304E78">
          <w:rPr>
            <w:rFonts w:hint="eastAsia"/>
            <w:noProof/>
          </w:rPr>
          <w:t>学历</w:t>
        </w:r>
        <w:r w:rsidR="00304E78">
          <w:rPr>
            <w:noProof/>
          </w:rPr>
          <w:tab/>
        </w:r>
        <w:r>
          <w:rPr>
            <w:noProof/>
          </w:rPr>
          <w:fldChar w:fldCharType="begin"/>
        </w:r>
        <w:r w:rsidR="00304E78">
          <w:rPr>
            <w:noProof/>
          </w:rPr>
          <w:instrText xml:space="preserve"> PAGEREF _Toc27442 </w:instrText>
        </w:r>
        <w:r>
          <w:rPr>
            <w:noProof/>
          </w:rPr>
          <w:fldChar w:fldCharType="separate"/>
        </w:r>
        <w:r w:rsidR="001013F5">
          <w:rPr>
            <w:noProof/>
          </w:rPr>
          <w:t>18</w:t>
        </w:r>
        <w:r>
          <w:rPr>
            <w:noProof/>
          </w:rPr>
          <w:fldChar w:fldCharType="end"/>
        </w:r>
      </w:hyperlink>
    </w:p>
    <w:p w:rsidR="0059537E" w:rsidRDefault="00FB23AB" w:rsidP="00304E78">
      <w:pPr>
        <w:pStyle w:val="20"/>
        <w:tabs>
          <w:tab w:val="right" w:leader="dot" w:pos="8306"/>
        </w:tabs>
        <w:ind w:left="600"/>
        <w:rPr>
          <w:noProof/>
        </w:rPr>
      </w:pPr>
      <w:hyperlink w:anchor="_Toc13133" w:history="1">
        <w:r w:rsidR="00304E78">
          <w:rPr>
            <w:rFonts w:ascii="仿宋" w:hAnsi="仿宋" w:hint="eastAsia"/>
            <w:noProof/>
          </w:rPr>
          <w:t xml:space="preserve">1.24 </w:t>
        </w:r>
        <w:r w:rsidR="00304E78">
          <w:rPr>
            <w:rFonts w:hint="eastAsia"/>
            <w:noProof/>
          </w:rPr>
          <w:t>人员状态</w:t>
        </w:r>
        <w:r w:rsidR="00304E78">
          <w:rPr>
            <w:noProof/>
          </w:rPr>
          <w:tab/>
        </w:r>
        <w:r>
          <w:rPr>
            <w:noProof/>
          </w:rPr>
          <w:fldChar w:fldCharType="begin"/>
        </w:r>
        <w:r w:rsidR="00304E78">
          <w:rPr>
            <w:noProof/>
          </w:rPr>
          <w:instrText xml:space="preserve"> PAGEREF _Toc13133 </w:instrText>
        </w:r>
        <w:r>
          <w:rPr>
            <w:noProof/>
          </w:rPr>
          <w:fldChar w:fldCharType="separate"/>
        </w:r>
        <w:r w:rsidR="001013F5">
          <w:rPr>
            <w:noProof/>
          </w:rPr>
          <w:t>19</w:t>
        </w:r>
        <w:r>
          <w:rPr>
            <w:noProof/>
          </w:rPr>
          <w:fldChar w:fldCharType="end"/>
        </w:r>
      </w:hyperlink>
    </w:p>
    <w:p w:rsidR="0059537E" w:rsidRDefault="00FB23AB" w:rsidP="00304E78">
      <w:pPr>
        <w:pStyle w:val="20"/>
        <w:tabs>
          <w:tab w:val="right" w:leader="dot" w:pos="8306"/>
        </w:tabs>
        <w:ind w:left="600"/>
        <w:rPr>
          <w:noProof/>
        </w:rPr>
      </w:pPr>
      <w:hyperlink w:anchor="_Toc30564" w:history="1">
        <w:r w:rsidR="00304E78">
          <w:rPr>
            <w:rFonts w:ascii="仿宋" w:hAnsi="仿宋" w:hint="eastAsia"/>
            <w:noProof/>
          </w:rPr>
          <w:t xml:space="preserve">1.25 </w:t>
        </w:r>
        <w:r w:rsidR="00304E78">
          <w:rPr>
            <w:rFonts w:hint="eastAsia"/>
            <w:noProof/>
          </w:rPr>
          <w:t>隐患类型</w:t>
        </w:r>
        <w:r w:rsidR="00304E78">
          <w:rPr>
            <w:rFonts w:hint="eastAsia"/>
            <w:noProof/>
          </w:rPr>
          <w:t>(</w:t>
        </w:r>
        <w:r w:rsidR="00304E78">
          <w:rPr>
            <w:rFonts w:hint="eastAsia"/>
            <w:noProof/>
          </w:rPr>
          <w:t>报</w:t>
        </w:r>
        <w:r w:rsidR="00304E78">
          <w:rPr>
            <w:rFonts w:hint="eastAsia"/>
            <w:noProof/>
          </w:rPr>
          <w:t>)</w:t>
        </w:r>
        <w:r w:rsidR="00304E78">
          <w:rPr>
            <w:noProof/>
          </w:rPr>
          <w:tab/>
        </w:r>
        <w:r>
          <w:rPr>
            <w:noProof/>
          </w:rPr>
          <w:fldChar w:fldCharType="begin"/>
        </w:r>
        <w:r w:rsidR="00304E78">
          <w:rPr>
            <w:noProof/>
          </w:rPr>
          <w:instrText xml:space="preserve"> PAGEREF _Toc30564 </w:instrText>
        </w:r>
        <w:r>
          <w:rPr>
            <w:noProof/>
          </w:rPr>
          <w:fldChar w:fldCharType="separate"/>
        </w:r>
        <w:r w:rsidR="001013F5">
          <w:rPr>
            <w:noProof/>
          </w:rPr>
          <w:t>19</w:t>
        </w:r>
        <w:r>
          <w:rPr>
            <w:noProof/>
          </w:rPr>
          <w:fldChar w:fldCharType="end"/>
        </w:r>
      </w:hyperlink>
    </w:p>
    <w:p w:rsidR="0059537E" w:rsidRDefault="00FB23AB" w:rsidP="00304E78">
      <w:pPr>
        <w:pStyle w:val="20"/>
        <w:tabs>
          <w:tab w:val="right" w:leader="dot" w:pos="8306"/>
        </w:tabs>
        <w:ind w:left="600"/>
        <w:rPr>
          <w:noProof/>
        </w:rPr>
      </w:pPr>
      <w:hyperlink w:anchor="_Toc15452" w:history="1">
        <w:r w:rsidR="00304E78">
          <w:rPr>
            <w:rFonts w:ascii="仿宋" w:hAnsi="仿宋" w:hint="eastAsia"/>
            <w:noProof/>
          </w:rPr>
          <w:t xml:space="preserve">1.26 </w:t>
        </w:r>
        <w:r w:rsidR="00304E78">
          <w:rPr>
            <w:rFonts w:hint="eastAsia"/>
            <w:noProof/>
          </w:rPr>
          <w:t>整改类型</w:t>
        </w:r>
        <w:r w:rsidR="00304E78">
          <w:rPr>
            <w:noProof/>
          </w:rPr>
          <w:tab/>
        </w:r>
        <w:r>
          <w:rPr>
            <w:noProof/>
          </w:rPr>
          <w:fldChar w:fldCharType="begin"/>
        </w:r>
        <w:r w:rsidR="00304E78">
          <w:rPr>
            <w:noProof/>
          </w:rPr>
          <w:instrText xml:space="preserve"> PAGEREF _Toc15452 </w:instrText>
        </w:r>
        <w:r>
          <w:rPr>
            <w:noProof/>
          </w:rPr>
          <w:fldChar w:fldCharType="separate"/>
        </w:r>
        <w:r w:rsidR="001013F5">
          <w:rPr>
            <w:noProof/>
          </w:rPr>
          <w:t>20</w:t>
        </w:r>
        <w:r>
          <w:rPr>
            <w:noProof/>
          </w:rPr>
          <w:fldChar w:fldCharType="end"/>
        </w:r>
      </w:hyperlink>
    </w:p>
    <w:p w:rsidR="0059537E" w:rsidRDefault="00FB23AB" w:rsidP="00304E78">
      <w:pPr>
        <w:pStyle w:val="20"/>
        <w:tabs>
          <w:tab w:val="right" w:leader="dot" w:pos="8306"/>
        </w:tabs>
        <w:ind w:left="600"/>
        <w:rPr>
          <w:noProof/>
        </w:rPr>
      </w:pPr>
      <w:hyperlink w:anchor="_Toc18033" w:history="1">
        <w:r w:rsidR="00304E78">
          <w:rPr>
            <w:rFonts w:ascii="仿宋" w:hAnsi="仿宋" w:hint="eastAsia"/>
            <w:noProof/>
          </w:rPr>
          <w:t xml:space="preserve">1.27 </w:t>
        </w:r>
        <w:r w:rsidR="00304E78">
          <w:rPr>
            <w:rFonts w:hint="eastAsia"/>
            <w:noProof/>
          </w:rPr>
          <w:t>挂牌督办级别</w:t>
        </w:r>
        <w:r w:rsidR="00304E78">
          <w:rPr>
            <w:noProof/>
          </w:rPr>
          <w:tab/>
        </w:r>
        <w:r>
          <w:rPr>
            <w:noProof/>
          </w:rPr>
          <w:fldChar w:fldCharType="begin"/>
        </w:r>
        <w:r w:rsidR="00304E78">
          <w:rPr>
            <w:noProof/>
          </w:rPr>
          <w:instrText xml:space="preserve"> PAGEREF _Toc18033 </w:instrText>
        </w:r>
        <w:r>
          <w:rPr>
            <w:noProof/>
          </w:rPr>
          <w:fldChar w:fldCharType="separate"/>
        </w:r>
        <w:r w:rsidR="001013F5">
          <w:rPr>
            <w:noProof/>
          </w:rPr>
          <w:t>20</w:t>
        </w:r>
        <w:r>
          <w:rPr>
            <w:noProof/>
          </w:rPr>
          <w:fldChar w:fldCharType="end"/>
        </w:r>
      </w:hyperlink>
    </w:p>
    <w:p w:rsidR="0059537E" w:rsidRDefault="00FB23AB" w:rsidP="00304E78">
      <w:pPr>
        <w:pStyle w:val="20"/>
        <w:tabs>
          <w:tab w:val="right" w:leader="dot" w:pos="8306"/>
        </w:tabs>
        <w:ind w:left="600"/>
        <w:rPr>
          <w:noProof/>
        </w:rPr>
      </w:pPr>
      <w:hyperlink w:anchor="_Toc14121" w:history="1">
        <w:r w:rsidR="00304E78">
          <w:rPr>
            <w:rFonts w:ascii="仿宋" w:hAnsi="仿宋" w:hint="eastAsia"/>
            <w:noProof/>
          </w:rPr>
          <w:t xml:space="preserve">1.28 </w:t>
        </w:r>
        <w:r w:rsidR="00304E78">
          <w:rPr>
            <w:rFonts w:hint="eastAsia"/>
            <w:noProof/>
          </w:rPr>
          <w:t>考核周期类型</w:t>
        </w:r>
        <w:r w:rsidR="00304E78">
          <w:rPr>
            <w:noProof/>
          </w:rPr>
          <w:tab/>
        </w:r>
        <w:r>
          <w:rPr>
            <w:noProof/>
          </w:rPr>
          <w:fldChar w:fldCharType="begin"/>
        </w:r>
        <w:r w:rsidR="00304E78">
          <w:rPr>
            <w:noProof/>
          </w:rPr>
          <w:instrText xml:space="preserve"> PAGEREF _Toc14121 </w:instrText>
        </w:r>
        <w:r>
          <w:rPr>
            <w:noProof/>
          </w:rPr>
          <w:fldChar w:fldCharType="separate"/>
        </w:r>
        <w:r w:rsidR="001013F5">
          <w:rPr>
            <w:noProof/>
          </w:rPr>
          <w:t>21</w:t>
        </w:r>
        <w:r>
          <w:rPr>
            <w:noProof/>
          </w:rPr>
          <w:fldChar w:fldCharType="end"/>
        </w:r>
      </w:hyperlink>
    </w:p>
    <w:p w:rsidR="0059537E" w:rsidRDefault="00FB23AB" w:rsidP="00304E78">
      <w:pPr>
        <w:pStyle w:val="20"/>
        <w:tabs>
          <w:tab w:val="right" w:leader="dot" w:pos="8306"/>
        </w:tabs>
        <w:ind w:left="600"/>
        <w:rPr>
          <w:noProof/>
        </w:rPr>
      </w:pPr>
      <w:hyperlink w:anchor="_Toc10828" w:history="1">
        <w:r w:rsidR="00304E78">
          <w:rPr>
            <w:rFonts w:ascii="仿宋" w:hAnsi="仿宋" w:hint="eastAsia"/>
            <w:noProof/>
          </w:rPr>
          <w:t xml:space="preserve">1.29 </w:t>
        </w:r>
        <w:r w:rsidR="00304E78">
          <w:rPr>
            <w:rFonts w:hint="eastAsia"/>
            <w:noProof/>
          </w:rPr>
          <w:t>绩效考核等级</w:t>
        </w:r>
        <w:r w:rsidR="00304E78">
          <w:rPr>
            <w:noProof/>
          </w:rPr>
          <w:tab/>
        </w:r>
        <w:r>
          <w:rPr>
            <w:noProof/>
          </w:rPr>
          <w:fldChar w:fldCharType="begin"/>
        </w:r>
        <w:r w:rsidR="00304E78">
          <w:rPr>
            <w:noProof/>
          </w:rPr>
          <w:instrText xml:space="preserve"> PAGEREF _Toc10828 </w:instrText>
        </w:r>
        <w:r>
          <w:rPr>
            <w:noProof/>
          </w:rPr>
          <w:fldChar w:fldCharType="separate"/>
        </w:r>
        <w:r w:rsidR="001013F5">
          <w:rPr>
            <w:noProof/>
          </w:rPr>
          <w:t>21</w:t>
        </w:r>
        <w:r>
          <w:rPr>
            <w:noProof/>
          </w:rPr>
          <w:fldChar w:fldCharType="end"/>
        </w:r>
      </w:hyperlink>
    </w:p>
    <w:p w:rsidR="0059537E" w:rsidRDefault="00FB23AB" w:rsidP="00304E78">
      <w:pPr>
        <w:pStyle w:val="20"/>
        <w:tabs>
          <w:tab w:val="right" w:leader="dot" w:pos="8306"/>
        </w:tabs>
        <w:ind w:left="600"/>
        <w:rPr>
          <w:noProof/>
        </w:rPr>
      </w:pPr>
      <w:hyperlink w:anchor="_Toc27249" w:history="1">
        <w:r w:rsidR="00304E78">
          <w:rPr>
            <w:rFonts w:ascii="仿宋" w:hAnsi="仿宋" w:hint="eastAsia"/>
            <w:noProof/>
          </w:rPr>
          <w:t xml:space="preserve">1.30 </w:t>
        </w:r>
        <w:r w:rsidR="00304E78">
          <w:rPr>
            <w:rFonts w:hint="eastAsia"/>
            <w:noProof/>
          </w:rPr>
          <w:t>行业类别</w:t>
        </w:r>
        <w:r w:rsidR="00304E78">
          <w:rPr>
            <w:noProof/>
          </w:rPr>
          <w:tab/>
        </w:r>
        <w:r>
          <w:rPr>
            <w:noProof/>
          </w:rPr>
          <w:fldChar w:fldCharType="begin"/>
        </w:r>
        <w:r w:rsidR="00304E78">
          <w:rPr>
            <w:noProof/>
          </w:rPr>
          <w:instrText xml:space="preserve"> PAGEREF _Toc27249 </w:instrText>
        </w:r>
        <w:r>
          <w:rPr>
            <w:noProof/>
          </w:rPr>
          <w:fldChar w:fldCharType="separate"/>
        </w:r>
        <w:r w:rsidR="001013F5">
          <w:rPr>
            <w:noProof/>
          </w:rPr>
          <w:t>21</w:t>
        </w:r>
        <w:r>
          <w:rPr>
            <w:noProof/>
          </w:rPr>
          <w:fldChar w:fldCharType="end"/>
        </w:r>
      </w:hyperlink>
    </w:p>
    <w:p w:rsidR="0059537E" w:rsidRDefault="00FB23AB" w:rsidP="00304E78">
      <w:pPr>
        <w:pStyle w:val="20"/>
        <w:tabs>
          <w:tab w:val="right" w:leader="dot" w:pos="8306"/>
        </w:tabs>
        <w:ind w:left="600"/>
        <w:rPr>
          <w:noProof/>
        </w:rPr>
      </w:pPr>
      <w:hyperlink w:anchor="_Toc24843" w:history="1">
        <w:r w:rsidR="00304E78">
          <w:rPr>
            <w:rFonts w:ascii="仿宋" w:hAnsi="仿宋" w:hint="eastAsia"/>
            <w:noProof/>
          </w:rPr>
          <w:t xml:space="preserve">1.31 </w:t>
        </w:r>
        <w:r w:rsidR="00304E78">
          <w:rPr>
            <w:rFonts w:hint="eastAsia"/>
            <w:noProof/>
          </w:rPr>
          <w:t>涉及危险工艺代码</w:t>
        </w:r>
        <w:r w:rsidR="00304E78">
          <w:rPr>
            <w:noProof/>
          </w:rPr>
          <w:tab/>
        </w:r>
        <w:r>
          <w:rPr>
            <w:noProof/>
          </w:rPr>
          <w:fldChar w:fldCharType="begin"/>
        </w:r>
        <w:r w:rsidR="00304E78">
          <w:rPr>
            <w:noProof/>
          </w:rPr>
          <w:instrText xml:space="preserve"> PAGEREF _Toc24843 </w:instrText>
        </w:r>
        <w:r>
          <w:rPr>
            <w:noProof/>
          </w:rPr>
          <w:fldChar w:fldCharType="separate"/>
        </w:r>
        <w:r w:rsidR="001013F5">
          <w:rPr>
            <w:noProof/>
          </w:rPr>
          <w:t>26</w:t>
        </w:r>
        <w:r>
          <w:rPr>
            <w:noProof/>
          </w:rPr>
          <w:fldChar w:fldCharType="end"/>
        </w:r>
      </w:hyperlink>
    </w:p>
    <w:p w:rsidR="0059537E" w:rsidRDefault="00FB23AB" w:rsidP="00304E78">
      <w:pPr>
        <w:pStyle w:val="20"/>
        <w:tabs>
          <w:tab w:val="right" w:leader="dot" w:pos="8306"/>
        </w:tabs>
        <w:ind w:left="600"/>
        <w:rPr>
          <w:noProof/>
        </w:rPr>
      </w:pPr>
      <w:hyperlink w:anchor="_Toc3347" w:history="1">
        <w:r w:rsidR="00304E78">
          <w:rPr>
            <w:rFonts w:ascii="仿宋" w:hAnsi="仿宋" w:hint="eastAsia"/>
            <w:noProof/>
          </w:rPr>
          <w:t xml:space="preserve">1.32 </w:t>
        </w:r>
        <w:r w:rsidR="00304E78">
          <w:rPr>
            <w:rFonts w:hint="eastAsia"/>
            <w:noProof/>
          </w:rPr>
          <w:t>重大危险源等级</w:t>
        </w:r>
        <w:r w:rsidR="00304E78">
          <w:rPr>
            <w:noProof/>
          </w:rPr>
          <w:tab/>
        </w:r>
        <w:r>
          <w:rPr>
            <w:noProof/>
          </w:rPr>
          <w:fldChar w:fldCharType="begin"/>
        </w:r>
        <w:r w:rsidR="00304E78">
          <w:rPr>
            <w:noProof/>
          </w:rPr>
          <w:instrText xml:space="preserve"> PAGEREF _Toc3347 </w:instrText>
        </w:r>
        <w:r>
          <w:rPr>
            <w:noProof/>
          </w:rPr>
          <w:fldChar w:fldCharType="separate"/>
        </w:r>
        <w:r w:rsidR="001013F5">
          <w:rPr>
            <w:noProof/>
          </w:rPr>
          <w:t>27</w:t>
        </w:r>
        <w:r>
          <w:rPr>
            <w:noProof/>
          </w:rPr>
          <w:fldChar w:fldCharType="end"/>
        </w:r>
      </w:hyperlink>
    </w:p>
    <w:p w:rsidR="0059537E" w:rsidRDefault="00FB23AB" w:rsidP="00304E78">
      <w:pPr>
        <w:pStyle w:val="20"/>
        <w:tabs>
          <w:tab w:val="right" w:leader="dot" w:pos="8306"/>
        </w:tabs>
        <w:ind w:left="600"/>
        <w:rPr>
          <w:noProof/>
        </w:rPr>
      </w:pPr>
      <w:hyperlink w:anchor="_Toc31398" w:history="1">
        <w:r w:rsidR="00304E78">
          <w:rPr>
            <w:rFonts w:ascii="仿宋" w:hAnsi="仿宋" w:hint="eastAsia"/>
            <w:noProof/>
          </w:rPr>
          <w:t xml:space="preserve">1.33 </w:t>
        </w:r>
        <w:r w:rsidR="00304E78">
          <w:rPr>
            <w:rFonts w:hint="eastAsia"/>
            <w:noProof/>
          </w:rPr>
          <w:t>企业生产方式</w:t>
        </w:r>
        <w:r w:rsidR="00304E78">
          <w:rPr>
            <w:noProof/>
          </w:rPr>
          <w:tab/>
        </w:r>
        <w:r>
          <w:rPr>
            <w:noProof/>
          </w:rPr>
          <w:fldChar w:fldCharType="begin"/>
        </w:r>
        <w:r w:rsidR="00304E78">
          <w:rPr>
            <w:noProof/>
          </w:rPr>
          <w:instrText xml:space="preserve"> PAGEREF _Toc31398 </w:instrText>
        </w:r>
        <w:r>
          <w:rPr>
            <w:noProof/>
          </w:rPr>
          <w:fldChar w:fldCharType="separate"/>
        </w:r>
        <w:r w:rsidR="001013F5">
          <w:rPr>
            <w:noProof/>
          </w:rPr>
          <w:t>27</w:t>
        </w:r>
        <w:r>
          <w:rPr>
            <w:noProof/>
          </w:rPr>
          <w:fldChar w:fldCharType="end"/>
        </w:r>
      </w:hyperlink>
    </w:p>
    <w:p w:rsidR="0059537E" w:rsidRDefault="00FB23AB" w:rsidP="00304E78">
      <w:pPr>
        <w:pStyle w:val="20"/>
        <w:tabs>
          <w:tab w:val="right" w:leader="dot" w:pos="8306"/>
        </w:tabs>
        <w:ind w:left="600"/>
        <w:rPr>
          <w:noProof/>
        </w:rPr>
      </w:pPr>
      <w:hyperlink w:anchor="_Toc14680" w:history="1">
        <w:r w:rsidR="00304E78">
          <w:rPr>
            <w:rFonts w:ascii="仿宋" w:hAnsi="仿宋" w:hint="eastAsia"/>
            <w:noProof/>
          </w:rPr>
          <w:t xml:space="preserve">1.34 </w:t>
        </w:r>
        <w:r w:rsidR="00304E78">
          <w:rPr>
            <w:rFonts w:hint="eastAsia"/>
            <w:noProof/>
          </w:rPr>
          <w:t>存储设施产权代码</w:t>
        </w:r>
        <w:r w:rsidR="00304E78">
          <w:rPr>
            <w:noProof/>
          </w:rPr>
          <w:tab/>
        </w:r>
        <w:r>
          <w:rPr>
            <w:noProof/>
          </w:rPr>
          <w:fldChar w:fldCharType="begin"/>
        </w:r>
        <w:r w:rsidR="00304E78">
          <w:rPr>
            <w:noProof/>
          </w:rPr>
          <w:instrText xml:space="preserve"> PAGEREF _Toc14680 </w:instrText>
        </w:r>
        <w:r>
          <w:rPr>
            <w:noProof/>
          </w:rPr>
          <w:fldChar w:fldCharType="separate"/>
        </w:r>
        <w:r w:rsidR="001013F5">
          <w:rPr>
            <w:noProof/>
          </w:rPr>
          <w:t>27</w:t>
        </w:r>
        <w:r>
          <w:rPr>
            <w:noProof/>
          </w:rPr>
          <w:fldChar w:fldCharType="end"/>
        </w:r>
      </w:hyperlink>
    </w:p>
    <w:p w:rsidR="0059537E" w:rsidRDefault="00FB23AB" w:rsidP="00304E78">
      <w:pPr>
        <w:pStyle w:val="20"/>
        <w:tabs>
          <w:tab w:val="right" w:leader="dot" w:pos="8306"/>
        </w:tabs>
        <w:ind w:left="600"/>
        <w:rPr>
          <w:noProof/>
        </w:rPr>
      </w:pPr>
      <w:hyperlink w:anchor="_Toc4530" w:history="1">
        <w:r w:rsidR="00304E78">
          <w:rPr>
            <w:rFonts w:ascii="仿宋" w:hAnsi="仿宋" w:hint="eastAsia"/>
            <w:noProof/>
          </w:rPr>
          <w:t xml:space="preserve">1.35 </w:t>
        </w:r>
        <w:r w:rsidR="00304E78">
          <w:rPr>
            <w:rFonts w:hint="eastAsia"/>
            <w:noProof/>
          </w:rPr>
          <w:t>重大危险源状态</w:t>
        </w:r>
        <w:r w:rsidR="00304E78">
          <w:rPr>
            <w:noProof/>
          </w:rPr>
          <w:tab/>
        </w:r>
        <w:r>
          <w:rPr>
            <w:noProof/>
          </w:rPr>
          <w:fldChar w:fldCharType="begin"/>
        </w:r>
        <w:r w:rsidR="00304E78">
          <w:rPr>
            <w:noProof/>
          </w:rPr>
          <w:instrText xml:space="preserve"> PAGEREF _Toc4530 </w:instrText>
        </w:r>
        <w:r>
          <w:rPr>
            <w:noProof/>
          </w:rPr>
          <w:fldChar w:fldCharType="separate"/>
        </w:r>
        <w:r w:rsidR="001013F5">
          <w:rPr>
            <w:noProof/>
          </w:rPr>
          <w:t>28</w:t>
        </w:r>
        <w:r>
          <w:rPr>
            <w:noProof/>
          </w:rPr>
          <w:fldChar w:fldCharType="end"/>
        </w:r>
      </w:hyperlink>
    </w:p>
    <w:p w:rsidR="0059537E" w:rsidRDefault="00FB23AB" w:rsidP="00304E78">
      <w:pPr>
        <w:pStyle w:val="20"/>
        <w:tabs>
          <w:tab w:val="right" w:leader="dot" w:pos="8306"/>
        </w:tabs>
        <w:ind w:left="600"/>
        <w:rPr>
          <w:noProof/>
        </w:rPr>
      </w:pPr>
      <w:hyperlink w:anchor="_Toc2884" w:history="1">
        <w:r w:rsidR="00304E78">
          <w:rPr>
            <w:rFonts w:ascii="仿宋" w:hAnsi="仿宋" w:hint="eastAsia"/>
            <w:noProof/>
          </w:rPr>
          <w:t xml:space="preserve">1.36 </w:t>
        </w:r>
        <w:r w:rsidR="00304E78">
          <w:rPr>
            <w:rFonts w:hint="eastAsia"/>
            <w:noProof/>
          </w:rPr>
          <w:t>政府检查</w:t>
        </w:r>
        <w:r w:rsidR="00304E78">
          <w:rPr>
            <w:noProof/>
          </w:rPr>
          <w:tab/>
        </w:r>
        <w:r>
          <w:rPr>
            <w:noProof/>
          </w:rPr>
          <w:fldChar w:fldCharType="begin"/>
        </w:r>
        <w:r w:rsidR="00304E78">
          <w:rPr>
            <w:noProof/>
          </w:rPr>
          <w:instrText xml:space="preserve"> PAGEREF _Toc2884 </w:instrText>
        </w:r>
        <w:r>
          <w:rPr>
            <w:noProof/>
          </w:rPr>
          <w:fldChar w:fldCharType="separate"/>
        </w:r>
        <w:r w:rsidR="001013F5">
          <w:rPr>
            <w:noProof/>
          </w:rPr>
          <w:t>28</w:t>
        </w:r>
        <w:r>
          <w:rPr>
            <w:noProof/>
          </w:rPr>
          <w:fldChar w:fldCharType="end"/>
        </w:r>
      </w:hyperlink>
    </w:p>
    <w:p w:rsidR="0059537E" w:rsidRDefault="00FB23AB" w:rsidP="00304E78">
      <w:pPr>
        <w:pStyle w:val="20"/>
        <w:tabs>
          <w:tab w:val="right" w:leader="dot" w:pos="8306"/>
        </w:tabs>
        <w:ind w:left="600"/>
        <w:rPr>
          <w:noProof/>
        </w:rPr>
      </w:pPr>
      <w:hyperlink w:anchor="_Toc5848" w:history="1">
        <w:r w:rsidR="00304E78">
          <w:rPr>
            <w:rFonts w:ascii="仿宋" w:hAnsi="仿宋" w:hint="eastAsia"/>
            <w:noProof/>
          </w:rPr>
          <w:t xml:space="preserve">1.37 </w:t>
        </w:r>
        <w:r w:rsidR="00304E78">
          <w:rPr>
            <w:rFonts w:hint="eastAsia"/>
            <w:noProof/>
          </w:rPr>
          <w:t>复查结果</w:t>
        </w:r>
        <w:r w:rsidR="00304E78">
          <w:rPr>
            <w:noProof/>
          </w:rPr>
          <w:tab/>
        </w:r>
        <w:r>
          <w:rPr>
            <w:noProof/>
          </w:rPr>
          <w:fldChar w:fldCharType="begin"/>
        </w:r>
        <w:r w:rsidR="00304E78">
          <w:rPr>
            <w:noProof/>
          </w:rPr>
          <w:instrText xml:space="preserve"> PAGEREF _Toc5848 </w:instrText>
        </w:r>
        <w:r>
          <w:rPr>
            <w:noProof/>
          </w:rPr>
          <w:fldChar w:fldCharType="separate"/>
        </w:r>
        <w:r w:rsidR="001013F5">
          <w:rPr>
            <w:noProof/>
          </w:rPr>
          <w:t>28</w:t>
        </w:r>
        <w:r>
          <w:rPr>
            <w:noProof/>
          </w:rPr>
          <w:fldChar w:fldCharType="end"/>
        </w:r>
      </w:hyperlink>
    </w:p>
    <w:p w:rsidR="0059537E" w:rsidRDefault="00FB23AB" w:rsidP="00304E78">
      <w:pPr>
        <w:pStyle w:val="20"/>
        <w:tabs>
          <w:tab w:val="right" w:leader="dot" w:pos="8306"/>
        </w:tabs>
        <w:ind w:left="600"/>
        <w:rPr>
          <w:noProof/>
        </w:rPr>
      </w:pPr>
      <w:hyperlink w:anchor="_Toc19122" w:history="1">
        <w:r w:rsidR="00304E78">
          <w:rPr>
            <w:rFonts w:ascii="仿宋" w:hAnsi="仿宋" w:hint="eastAsia"/>
            <w:noProof/>
          </w:rPr>
          <w:t xml:space="preserve">1.38 </w:t>
        </w:r>
        <w:r w:rsidR="00304E78">
          <w:rPr>
            <w:rFonts w:hint="eastAsia"/>
            <w:noProof/>
          </w:rPr>
          <w:t>处罚种类</w:t>
        </w:r>
        <w:r w:rsidR="00304E78">
          <w:rPr>
            <w:noProof/>
          </w:rPr>
          <w:tab/>
        </w:r>
        <w:r>
          <w:rPr>
            <w:noProof/>
          </w:rPr>
          <w:fldChar w:fldCharType="begin"/>
        </w:r>
        <w:r w:rsidR="00304E78">
          <w:rPr>
            <w:noProof/>
          </w:rPr>
          <w:instrText xml:space="preserve"> PAGEREF _Toc19122 </w:instrText>
        </w:r>
        <w:r>
          <w:rPr>
            <w:noProof/>
          </w:rPr>
          <w:fldChar w:fldCharType="separate"/>
        </w:r>
        <w:r w:rsidR="001013F5">
          <w:rPr>
            <w:noProof/>
          </w:rPr>
          <w:t>28</w:t>
        </w:r>
        <w:r>
          <w:rPr>
            <w:noProof/>
          </w:rPr>
          <w:fldChar w:fldCharType="end"/>
        </w:r>
      </w:hyperlink>
    </w:p>
    <w:p w:rsidR="0059537E" w:rsidRDefault="00FB23AB" w:rsidP="00304E78">
      <w:pPr>
        <w:pStyle w:val="20"/>
        <w:tabs>
          <w:tab w:val="right" w:leader="dot" w:pos="8306"/>
        </w:tabs>
        <w:ind w:left="600"/>
        <w:rPr>
          <w:noProof/>
        </w:rPr>
      </w:pPr>
      <w:hyperlink w:anchor="_Toc11541" w:history="1">
        <w:r w:rsidR="00304E78">
          <w:rPr>
            <w:rFonts w:ascii="仿宋" w:hAnsi="仿宋" w:hint="eastAsia"/>
            <w:noProof/>
          </w:rPr>
          <w:t xml:space="preserve">1.39 </w:t>
        </w:r>
        <w:r w:rsidR="00304E78">
          <w:rPr>
            <w:rFonts w:hint="eastAsia"/>
            <w:noProof/>
          </w:rPr>
          <w:t>案件来源</w:t>
        </w:r>
        <w:r w:rsidR="00304E78">
          <w:rPr>
            <w:noProof/>
          </w:rPr>
          <w:tab/>
        </w:r>
        <w:r>
          <w:rPr>
            <w:noProof/>
          </w:rPr>
          <w:fldChar w:fldCharType="begin"/>
        </w:r>
        <w:r w:rsidR="00304E78">
          <w:rPr>
            <w:noProof/>
          </w:rPr>
          <w:instrText xml:space="preserve"> PAGEREF _Toc11541 </w:instrText>
        </w:r>
        <w:r>
          <w:rPr>
            <w:noProof/>
          </w:rPr>
          <w:fldChar w:fldCharType="separate"/>
        </w:r>
        <w:r w:rsidR="001013F5">
          <w:rPr>
            <w:noProof/>
          </w:rPr>
          <w:t>29</w:t>
        </w:r>
        <w:r>
          <w:rPr>
            <w:noProof/>
          </w:rPr>
          <w:fldChar w:fldCharType="end"/>
        </w:r>
      </w:hyperlink>
    </w:p>
    <w:p w:rsidR="0059537E" w:rsidRDefault="00FB23AB" w:rsidP="00304E78">
      <w:pPr>
        <w:pStyle w:val="20"/>
        <w:tabs>
          <w:tab w:val="right" w:leader="dot" w:pos="8306"/>
        </w:tabs>
        <w:ind w:left="600"/>
        <w:rPr>
          <w:noProof/>
        </w:rPr>
      </w:pPr>
      <w:hyperlink w:anchor="_Toc18183" w:history="1">
        <w:r w:rsidR="00304E78">
          <w:rPr>
            <w:rFonts w:ascii="仿宋" w:hAnsi="仿宋" w:hint="eastAsia"/>
            <w:noProof/>
          </w:rPr>
          <w:t xml:space="preserve">1.40 </w:t>
        </w:r>
        <w:r w:rsidR="00304E78">
          <w:rPr>
            <w:rFonts w:hint="eastAsia"/>
            <w:noProof/>
          </w:rPr>
          <w:t>案件状态</w:t>
        </w:r>
        <w:r w:rsidR="00304E78">
          <w:rPr>
            <w:noProof/>
          </w:rPr>
          <w:tab/>
        </w:r>
        <w:r>
          <w:rPr>
            <w:noProof/>
          </w:rPr>
          <w:fldChar w:fldCharType="begin"/>
        </w:r>
        <w:r w:rsidR="00304E78">
          <w:rPr>
            <w:noProof/>
          </w:rPr>
          <w:instrText xml:space="preserve"> PAGEREF _Toc18183 </w:instrText>
        </w:r>
        <w:r>
          <w:rPr>
            <w:noProof/>
          </w:rPr>
          <w:fldChar w:fldCharType="separate"/>
        </w:r>
        <w:r w:rsidR="001013F5">
          <w:rPr>
            <w:noProof/>
          </w:rPr>
          <w:t>29</w:t>
        </w:r>
        <w:r>
          <w:rPr>
            <w:noProof/>
          </w:rPr>
          <w:fldChar w:fldCharType="end"/>
        </w:r>
      </w:hyperlink>
    </w:p>
    <w:p w:rsidR="0059537E" w:rsidRDefault="00FB23AB" w:rsidP="00304E78">
      <w:pPr>
        <w:pStyle w:val="20"/>
        <w:tabs>
          <w:tab w:val="right" w:leader="dot" w:pos="8306"/>
        </w:tabs>
        <w:ind w:left="600"/>
        <w:rPr>
          <w:noProof/>
        </w:rPr>
      </w:pPr>
      <w:hyperlink w:anchor="_Toc17682" w:history="1">
        <w:r w:rsidR="00304E78">
          <w:rPr>
            <w:rFonts w:ascii="仿宋" w:hAnsi="仿宋" w:hint="eastAsia"/>
            <w:noProof/>
          </w:rPr>
          <w:t xml:space="preserve">1.41 </w:t>
        </w:r>
        <w:r w:rsidR="00304E78">
          <w:rPr>
            <w:rFonts w:hint="eastAsia"/>
            <w:noProof/>
          </w:rPr>
          <w:t>组织机构类型（政府）</w:t>
        </w:r>
        <w:r w:rsidR="00304E78">
          <w:rPr>
            <w:noProof/>
          </w:rPr>
          <w:tab/>
        </w:r>
        <w:r>
          <w:rPr>
            <w:noProof/>
          </w:rPr>
          <w:fldChar w:fldCharType="begin"/>
        </w:r>
        <w:r w:rsidR="00304E78">
          <w:rPr>
            <w:noProof/>
          </w:rPr>
          <w:instrText xml:space="preserve"> PAGEREF _Toc17682 </w:instrText>
        </w:r>
        <w:r>
          <w:rPr>
            <w:noProof/>
          </w:rPr>
          <w:fldChar w:fldCharType="separate"/>
        </w:r>
        <w:r w:rsidR="001013F5">
          <w:rPr>
            <w:noProof/>
          </w:rPr>
          <w:t>30</w:t>
        </w:r>
        <w:r>
          <w:rPr>
            <w:noProof/>
          </w:rPr>
          <w:fldChar w:fldCharType="end"/>
        </w:r>
      </w:hyperlink>
    </w:p>
    <w:p w:rsidR="0059537E" w:rsidRDefault="00FB23AB" w:rsidP="00304E78">
      <w:pPr>
        <w:pStyle w:val="20"/>
        <w:tabs>
          <w:tab w:val="right" w:leader="dot" w:pos="8306"/>
        </w:tabs>
        <w:ind w:left="600"/>
        <w:rPr>
          <w:noProof/>
        </w:rPr>
      </w:pPr>
      <w:hyperlink w:anchor="_Toc31165" w:history="1">
        <w:r w:rsidR="00304E78">
          <w:rPr>
            <w:rFonts w:ascii="仿宋" w:hAnsi="仿宋" w:hint="eastAsia"/>
            <w:noProof/>
          </w:rPr>
          <w:t xml:space="preserve">1.42 </w:t>
        </w:r>
        <w:r w:rsidR="00304E78">
          <w:rPr>
            <w:rFonts w:hint="eastAsia"/>
            <w:noProof/>
          </w:rPr>
          <w:t>行政区划层级</w:t>
        </w:r>
        <w:r w:rsidR="00304E78">
          <w:rPr>
            <w:noProof/>
          </w:rPr>
          <w:tab/>
        </w:r>
        <w:r>
          <w:rPr>
            <w:noProof/>
          </w:rPr>
          <w:fldChar w:fldCharType="begin"/>
        </w:r>
        <w:r w:rsidR="00304E78">
          <w:rPr>
            <w:noProof/>
          </w:rPr>
          <w:instrText xml:space="preserve"> PAGEREF _Toc31165 </w:instrText>
        </w:r>
        <w:r>
          <w:rPr>
            <w:noProof/>
          </w:rPr>
          <w:fldChar w:fldCharType="separate"/>
        </w:r>
        <w:r w:rsidR="001013F5">
          <w:rPr>
            <w:noProof/>
          </w:rPr>
          <w:t>30</w:t>
        </w:r>
        <w:r>
          <w:rPr>
            <w:noProof/>
          </w:rPr>
          <w:fldChar w:fldCharType="end"/>
        </w:r>
      </w:hyperlink>
    </w:p>
    <w:p w:rsidR="0059537E" w:rsidRDefault="00FB23AB" w:rsidP="00304E78">
      <w:pPr>
        <w:pStyle w:val="20"/>
        <w:tabs>
          <w:tab w:val="right" w:leader="dot" w:pos="8306"/>
        </w:tabs>
        <w:ind w:left="600"/>
        <w:rPr>
          <w:noProof/>
        </w:rPr>
      </w:pPr>
      <w:hyperlink w:anchor="_Toc22540" w:history="1">
        <w:r w:rsidR="00304E78">
          <w:rPr>
            <w:rFonts w:ascii="仿宋" w:hAnsi="仿宋" w:hint="eastAsia"/>
            <w:noProof/>
          </w:rPr>
          <w:t xml:space="preserve">1.43 </w:t>
        </w:r>
        <w:r w:rsidR="00304E78">
          <w:rPr>
            <w:rFonts w:hint="eastAsia"/>
            <w:noProof/>
          </w:rPr>
          <w:t>安全投入费用类别</w:t>
        </w:r>
        <w:r w:rsidR="00304E78">
          <w:rPr>
            <w:noProof/>
          </w:rPr>
          <w:tab/>
        </w:r>
        <w:r>
          <w:rPr>
            <w:noProof/>
          </w:rPr>
          <w:fldChar w:fldCharType="begin"/>
        </w:r>
        <w:r w:rsidR="00304E78">
          <w:rPr>
            <w:noProof/>
          </w:rPr>
          <w:instrText xml:space="preserve"> PAGEREF _Toc22540 </w:instrText>
        </w:r>
        <w:r>
          <w:rPr>
            <w:noProof/>
          </w:rPr>
          <w:fldChar w:fldCharType="separate"/>
        </w:r>
        <w:r w:rsidR="001013F5">
          <w:rPr>
            <w:noProof/>
          </w:rPr>
          <w:t>30</w:t>
        </w:r>
        <w:r>
          <w:rPr>
            <w:noProof/>
          </w:rPr>
          <w:fldChar w:fldCharType="end"/>
        </w:r>
      </w:hyperlink>
    </w:p>
    <w:p w:rsidR="0059537E" w:rsidRDefault="00FB23AB" w:rsidP="00304E78">
      <w:pPr>
        <w:pStyle w:val="20"/>
        <w:tabs>
          <w:tab w:val="right" w:leader="dot" w:pos="8306"/>
        </w:tabs>
        <w:ind w:left="600"/>
        <w:rPr>
          <w:noProof/>
        </w:rPr>
      </w:pPr>
      <w:hyperlink w:anchor="_Toc28187" w:history="1">
        <w:r w:rsidR="00304E78">
          <w:rPr>
            <w:rFonts w:ascii="仿宋" w:hAnsi="仿宋" w:hint="eastAsia"/>
            <w:noProof/>
          </w:rPr>
          <w:t xml:space="preserve">1.44 </w:t>
        </w:r>
        <w:r w:rsidR="00304E78">
          <w:rPr>
            <w:rFonts w:hint="eastAsia"/>
            <w:noProof/>
          </w:rPr>
          <w:t>行业（专业）类别</w:t>
        </w:r>
        <w:r w:rsidR="00304E78">
          <w:rPr>
            <w:noProof/>
          </w:rPr>
          <w:tab/>
        </w:r>
        <w:r>
          <w:rPr>
            <w:noProof/>
          </w:rPr>
          <w:fldChar w:fldCharType="begin"/>
        </w:r>
        <w:r w:rsidR="00304E78">
          <w:rPr>
            <w:noProof/>
          </w:rPr>
          <w:instrText xml:space="preserve"> PAGEREF _Toc28187 </w:instrText>
        </w:r>
        <w:r>
          <w:rPr>
            <w:noProof/>
          </w:rPr>
          <w:fldChar w:fldCharType="separate"/>
        </w:r>
        <w:r w:rsidR="001013F5">
          <w:rPr>
            <w:noProof/>
          </w:rPr>
          <w:t>31</w:t>
        </w:r>
        <w:r>
          <w:rPr>
            <w:noProof/>
          </w:rPr>
          <w:fldChar w:fldCharType="end"/>
        </w:r>
      </w:hyperlink>
    </w:p>
    <w:p w:rsidR="0059537E" w:rsidRDefault="00FB23AB" w:rsidP="00304E78">
      <w:pPr>
        <w:pStyle w:val="20"/>
        <w:tabs>
          <w:tab w:val="right" w:leader="dot" w:pos="8306"/>
        </w:tabs>
        <w:ind w:left="600"/>
        <w:rPr>
          <w:noProof/>
        </w:rPr>
      </w:pPr>
      <w:hyperlink w:anchor="_Toc26405" w:history="1">
        <w:r w:rsidR="00304E78">
          <w:rPr>
            <w:rFonts w:ascii="仿宋" w:hAnsi="仿宋" w:hint="eastAsia"/>
            <w:noProof/>
          </w:rPr>
          <w:t xml:space="preserve">1.45 </w:t>
        </w:r>
        <w:r w:rsidR="00304E78">
          <w:rPr>
            <w:rFonts w:hint="eastAsia"/>
            <w:noProof/>
          </w:rPr>
          <w:t>标准化等级</w:t>
        </w:r>
        <w:r w:rsidR="00304E78">
          <w:rPr>
            <w:noProof/>
          </w:rPr>
          <w:tab/>
        </w:r>
        <w:r>
          <w:rPr>
            <w:noProof/>
          </w:rPr>
          <w:fldChar w:fldCharType="begin"/>
        </w:r>
        <w:r w:rsidR="00304E78">
          <w:rPr>
            <w:noProof/>
          </w:rPr>
          <w:instrText xml:space="preserve"> PAGEREF _Toc26405 </w:instrText>
        </w:r>
        <w:r>
          <w:rPr>
            <w:noProof/>
          </w:rPr>
          <w:fldChar w:fldCharType="separate"/>
        </w:r>
        <w:r w:rsidR="001013F5">
          <w:rPr>
            <w:noProof/>
          </w:rPr>
          <w:t>33</w:t>
        </w:r>
        <w:r>
          <w:rPr>
            <w:noProof/>
          </w:rPr>
          <w:fldChar w:fldCharType="end"/>
        </w:r>
      </w:hyperlink>
    </w:p>
    <w:p w:rsidR="0059537E" w:rsidRDefault="00FB23AB" w:rsidP="00304E78">
      <w:pPr>
        <w:pStyle w:val="20"/>
        <w:tabs>
          <w:tab w:val="right" w:leader="dot" w:pos="8306"/>
        </w:tabs>
        <w:ind w:left="600"/>
        <w:rPr>
          <w:noProof/>
        </w:rPr>
      </w:pPr>
      <w:hyperlink w:anchor="_Toc8147" w:history="1">
        <w:r w:rsidR="00304E78">
          <w:rPr>
            <w:rFonts w:ascii="仿宋" w:hAnsi="仿宋" w:hint="eastAsia"/>
            <w:noProof/>
          </w:rPr>
          <w:t xml:space="preserve">1.46 </w:t>
        </w:r>
        <w:r w:rsidR="00304E78">
          <w:rPr>
            <w:rFonts w:hint="eastAsia"/>
            <w:noProof/>
          </w:rPr>
          <w:t>标准化证书状态</w:t>
        </w:r>
        <w:r w:rsidR="00304E78">
          <w:rPr>
            <w:noProof/>
          </w:rPr>
          <w:tab/>
        </w:r>
        <w:r>
          <w:rPr>
            <w:noProof/>
          </w:rPr>
          <w:fldChar w:fldCharType="begin"/>
        </w:r>
        <w:r w:rsidR="00304E78">
          <w:rPr>
            <w:noProof/>
          </w:rPr>
          <w:instrText xml:space="preserve"> PAGEREF _Toc8147 </w:instrText>
        </w:r>
        <w:r>
          <w:rPr>
            <w:noProof/>
          </w:rPr>
          <w:fldChar w:fldCharType="separate"/>
        </w:r>
        <w:r w:rsidR="001013F5">
          <w:rPr>
            <w:noProof/>
          </w:rPr>
          <w:t>34</w:t>
        </w:r>
        <w:r>
          <w:rPr>
            <w:noProof/>
          </w:rPr>
          <w:fldChar w:fldCharType="end"/>
        </w:r>
      </w:hyperlink>
    </w:p>
    <w:p w:rsidR="0059537E" w:rsidRDefault="00FB23AB" w:rsidP="00304E78">
      <w:pPr>
        <w:pStyle w:val="20"/>
        <w:tabs>
          <w:tab w:val="right" w:leader="dot" w:pos="8306"/>
        </w:tabs>
        <w:ind w:left="600"/>
        <w:rPr>
          <w:noProof/>
        </w:rPr>
      </w:pPr>
      <w:hyperlink w:anchor="_Toc18966" w:history="1">
        <w:r w:rsidR="00304E78">
          <w:rPr>
            <w:rFonts w:ascii="仿宋" w:hAnsi="仿宋" w:hint="eastAsia"/>
            <w:noProof/>
          </w:rPr>
          <w:t xml:space="preserve">1.47 </w:t>
        </w:r>
        <w:r w:rsidR="00304E78">
          <w:rPr>
            <w:rFonts w:hint="eastAsia"/>
            <w:noProof/>
          </w:rPr>
          <w:t>经济类型</w:t>
        </w:r>
        <w:r w:rsidR="00304E78">
          <w:rPr>
            <w:noProof/>
          </w:rPr>
          <w:tab/>
        </w:r>
        <w:r>
          <w:rPr>
            <w:noProof/>
          </w:rPr>
          <w:fldChar w:fldCharType="begin"/>
        </w:r>
        <w:r w:rsidR="00304E78">
          <w:rPr>
            <w:noProof/>
          </w:rPr>
          <w:instrText xml:space="preserve"> PAGEREF _Toc18966 </w:instrText>
        </w:r>
        <w:r>
          <w:rPr>
            <w:noProof/>
          </w:rPr>
          <w:fldChar w:fldCharType="separate"/>
        </w:r>
        <w:r w:rsidR="001013F5">
          <w:rPr>
            <w:noProof/>
          </w:rPr>
          <w:t>34</w:t>
        </w:r>
        <w:r>
          <w:rPr>
            <w:noProof/>
          </w:rPr>
          <w:fldChar w:fldCharType="end"/>
        </w:r>
      </w:hyperlink>
    </w:p>
    <w:p w:rsidR="0059537E" w:rsidRDefault="00FB23AB" w:rsidP="00304E78">
      <w:pPr>
        <w:pStyle w:val="20"/>
        <w:tabs>
          <w:tab w:val="right" w:leader="dot" w:pos="8306"/>
        </w:tabs>
        <w:ind w:left="600"/>
        <w:rPr>
          <w:noProof/>
        </w:rPr>
      </w:pPr>
      <w:hyperlink w:anchor="_Toc20313" w:history="1">
        <w:r w:rsidR="00304E78">
          <w:rPr>
            <w:rFonts w:ascii="仿宋" w:hAnsi="仿宋" w:hint="eastAsia"/>
            <w:noProof/>
          </w:rPr>
          <w:t xml:space="preserve">1.48 </w:t>
        </w:r>
        <w:r w:rsidR="00304E78">
          <w:rPr>
            <w:rFonts w:hint="eastAsia"/>
            <w:noProof/>
          </w:rPr>
          <w:t>行政隶属关系</w:t>
        </w:r>
        <w:r w:rsidR="00304E78">
          <w:rPr>
            <w:noProof/>
          </w:rPr>
          <w:tab/>
        </w:r>
        <w:r>
          <w:rPr>
            <w:noProof/>
          </w:rPr>
          <w:fldChar w:fldCharType="begin"/>
        </w:r>
        <w:r w:rsidR="00304E78">
          <w:rPr>
            <w:noProof/>
          </w:rPr>
          <w:instrText xml:space="preserve"> PAGEREF _Toc20313 </w:instrText>
        </w:r>
        <w:r>
          <w:rPr>
            <w:noProof/>
          </w:rPr>
          <w:fldChar w:fldCharType="separate"/>
        </w:r>
        <w:r w:rsidR="001013F5">
          <w:rPr>
            <w:noProof/>
          </w:rPr>
          <w:t>35</w:t>
        </w:r>
        <w:r>
          <w:rPr>
            <w:noProof/>
          </w:rPr>
          <w:fldChar w:fldCharType="end"/>
        </w:r>
      </w:hyperlink>
    </w:p>
    <w:p w:rsidR="0059537E" w:rsidRDefault="00FB23AB" w:rsidP="00304E78">
      <w:pPr>
        <w:pStyle w:val="20"/>
        <w:tabs>
          <w:tab w:val="right" w:leader="dot" w:pos="8306"/>
        </w:tabs>
        <w:ind w:left="600"/>
        <w:rPr>
          <w:noProof/>
        </w:rPr>
      </w:pPr>
      <w:hyperlink w:anchor="_Toc28825" w:history="1">
        <w:r w:rsidR="00304E78">
          <w:rPr>
            <w:rFonts w:ascii="仿宋" w:hAnsi="仿宋" w:hint="eastAsia"/>
            <w:noProof/>
          </w:rPr>
          <w:t xml:space="preserve">1.49 </w:t>
        </w:r>
        <w:r w:rsidR="00304E78">
          <w:rPr>
            <w:rFonts w:hint="eastAsia"/>
            <w:noProof/>
          </w:rPr>
          <w:t>营业执照类别</w:t>
        </w:r>
        <w:r w:rsidR="00304E78">
          <w:rPr>
            <w:noProof/>
          </w:rPr>
          <w:tab/>
        </w:r>
        <w:r>
          <w:rPr>
            <w:noProof/>
          </w:rPr>
          <w:fldChar w:fldCharType="begin"/>
        </w:r>
        <w:r w:rsidR="00304E78">
          <w:rPr>
            <w:noProof/>
          </w:rPr>
          <w:instrText xml:space="preserve"> PAGEREF _Toc28825 </w:instrText>
        </w:r>
        <w:r>
          <w:rPr>
            <w:noProof/>
          </w:rPr>
          <w:fldChar w:fldCharType="separate"/>
        </w:r>
        <w:r w:rsidR="001013F5">
          <w:rPr>
            <w:noProof/>
          </w:rPr>
          <w:t>35</w:t>
        </w:r>
        <w:r>
          <w:rPr>
            <w:noProof/>
          </w:rPr>
          <w:fldChar w:fldCharType="end"/>
        </w:r>
      </w:hyperlink>
    </w:p>
    <w:p w:rsidR="0059537E" w:rsidRDefault="00FB23AB" w:rsidP="00304E78">
      <w:pPr>
        <w:pStyle w:val="20"/>
        <w:tabs>
          <w:tab w:val="right" w:leader="dot" w:pos="8306"/>
        </w:tabs>
        <w:ind w:left="600"/>
        <w:rPr>
          <w:noProof/>
        </w:rPr>
      </w:pPr>
      <w:hyperlink w:anchor="_Toc563" w:history="1">
        <w:r w:rsidR="00304E78">
          <w:rPr>
            <w:rFonts w:ascii="仿宋" w:hAnsi="仿宋" w:hint="eastAsia"/>
            <w:noProof/>
          </w:rPr>
          <w:t xml:space="preserve">1.50 </w:t>
        </w:r>
        <w:r w:rsidR="00304E78">
          <w:rPr>
            <w:rFonts w:hint="eastAsia"/>
            <w:noProof/>
          </w:rPr>
          <w:t>代码证类型</w:t>
        </w:r>
        <w:r w:rsidR="00304E78">
          <w:rPr>
            <w:noProof/>
          </w:rPr>
          <w:tab/>
        </w:r>
        <w:r>
          <w:rPr>
            <w:noProof/>
          </w:rPr>
          <w:fldChar w:fldCharType="begin"/>
        </w:r>
        <w:r w:rsidR="00304E78">
          <w:rPr>
            <w:noProof/>
          </w:rPr>
          <w:instrText xml:space="preserve"> PAGEREF _Toc563 </w:instrText>
        </w:r>
        <w:r>
          <w:rPr>
            <w:noProof/>
          </w:rPr>
          <w:fldChar w:fldCharType="separate"/>
        </w:r>
        <w:r w:rsidR="001013F5">
          <w:rPr>
            <w:noProof/>
          </w:rPr>
          <w:t>36</w:t>
        </w:r>
        <w:r>
          <w:rPr>
            <w:noProof/>
          </w:rPr>
          <w:fldChar w:fldCharType="end"/>
        </w:r>
      </w:hyperlink>
    </w:p>
    <w:p w:rsidR="0059537E" w:rsidRDefault="00FB23AB" w:rsidP="00304E78">
      <w:pPr>
        <w:pStyle w:val="20"/>
        <w:tabs>
          <w:tab w:val="right" w:leader="dot" w:pos="8306"/>
        </w:tabs>
        <w:ind w:left="600"/>
        <w:rPr>
          <w:noProof/>
        </w:rPr>
      </w:pPr>
      <w:hyperlink w:anchor="_Toc5126" w:history="1">
        <w:r w:rsidR="00304E78">
          <w:rPr>
            <w:rFonts w:ascii="仿宋" w:hAnsi="仿宋" w:hint="eastAsia"/>
            <w:noProof/>
          </w:rPr>
          <w:t xml:space="preserve">1.51 </w:t>
        </w:r>
        <w:r w:rsidR="00304E78">
          <w:rPr>
            <w:rFonts w:hint="eastAsia"/>
            <w:noProof/>
          </w:rPr>
          <w:t>企业经营状态</w:t>
        </w:r>
        <w:r w:rsidR="00304E78">
          <w:rPr>
            <w:noProof/>
          </w:rPr>
          <w:tab/>
        </w:r>
        <w:r>
          <w:rPr>
            <w:noProof/>
          </w:rPr>
          <w:fldChar w:fldCharType="begin"/>
        </w:r>
        <w:r w:rsidR="00304E78">
          <w:rPr>
            <w:noProof/>
          </w:rPr>
          <w:instrText xml:space="preserve"> PAGEREF _Toc5126 </w:instrText>
        </w:r>
        <w:r>
          <w:rPr>
            <w:noProof/>
          </w:rPr>
          <w:fldChar w:fldCharType="separate"/>
        </w:r>
        <w:r w:rsidR="001013F5">
          <w:rPr>
            <w:noProof/>
          </w:rPr>
          <w:t>36</w:t>
        </w:r>
        <w:r>
          <w:rPr>
            <w:noProof/>
          </w:rPr>
          <w:fldChar w:fldCharType="end"/>
        </w:r>
      </w:hyperlink>
    </w:p>
    <w:p w:rsidR="0059537E" w:rsidRDefault="00FB23AB" w:rsidP="00304E78">
      <w:pPr>
        <w:pStyle w:val="20"/>
        <w:tabs>
          <w:tab w:val="right" w:leader="dot" w:pos="8306"/>
        </w:tabs>
        <w:ind w:left="600"/>
        <w:rPr>
          <w:noProof/>
        </w:rPr>
      </w:pPr>
      <w:hyperlink w:anchor="_Toc22166" w:history="1">
        <w:r w:rsidR="00304E78">
          <w:rPr>
            <w:rFonts w:ascii="仿宋" w:hAnsi="仿宋" w:hint="eastAsia"/>
            <w:noProof/>
          </w:rPr>
          <w:t xml:space="preserve">1.52 </w:t>
        </w:r>
        <w:r w:rsidR="00304E78">
          <w:rPr>
            <w:rFonts w:hint="eastAsia"/>
            <w:noProof/>
          </w:rPr>
          <w:t>监管层级</w:t>
        </w:r>
        <w:r w:rsidR="00304E78">
          <w:rPr>
            <w:noProof/>
          </w:rPr>
          <w:tab/>
        </w:r>
        <w:r>
          <w:rPr>
            <w:noProof/>
          </w:rPr>
          <w:fldChar w:fldCharType="begin"/>
        </w:r>
        <w:r w:rsidR="00304E78">
          <w:rPr>
            <w:noProof/>
          </w:rPr>
          <w:instrText xml:space="preserve"> PAGEREF _Toc22166 </w:instrText>
        </w:r>
        <w:r>
          <w:rPr>
            <w:noProof/>
          </w:rPr>
          <w:fldChar w:fldCharType="separate"/>
        </w:r>
        <w:r w:rsidR="001013F5">
          <w:rPr>
            <w:noProof/>
          </w:rPr>
          <w:t>36</w:t>
        </w:r>
        <w:r>
          <w:rPr>
            <w:noProof/>
          </w:rPr>
          <w:fldChar w:fldCharType="end"/>
        </w:r>
      </w:hyperlink>
    </w:p>
    <w:p w:rsidR="0059537E" w:rsidRDefault="00FB23AB" w:rsidP="00304E78">
      <w:pPr>
        <w:pStyle w:val="20"/>
        <w:tabs>
          <w:tab w:val="right" w:leader="dot" w:pos="8306"/>
        </w:tabs>
        <w:ind w:left="600"/>
        <w:rPr>
          <w:noProof/>
        </w:rPr>
      </w:pPr>
      <w:hyperlink w:anchor="_Toc761" w:history="1">
        <w:r w:rsidR="00304E78">
          <w:rPr>
            <w:rFonts w:ascii="仿宋" w:hAnsi="仿宋" w:hint="eastAsia"/>
            <w:noProof/>
          </w:rPr>
          <w:t xml:space="preserve">1.53 </w:t>
        </w:r>
        <w:r w:rsidR="00304E78">
          <w:rPr>
            <w:rFonts w:hint="eastAsia"/>
            <w:noProof/>
          </w:rPr>
          <w:t>监管等级</w:t>
        </w:r>
        <w:r w:rsidR="00304E78">
          <w:rPr>
            <w:noProof/>
          </w:rPr>
          <w:tab/>
        </w:r>
        <w:r>
          <w:rPr>
            <w:noProof/>
          </w:rPr>
          <w:fldChar w:fldCharType="begin"/>
        </w:r>
        <w:r w:rsidR="00304E78">
          <w:rPr>
            <w:noProof/>
          </w:rPr>
          <w:instrText xml:space="preserve"> PAGEREF _Toc761 </w:instrText>
        </w:r>
        <w:r>
          <w:rPr>
            <w:noProof/>
          </w:rPr>
          <w:fldChar w:fldCharType="separate"/>
        </w:r>
        <w:r w:rsidR="001013F5">
          <w:rPr>
            <w:noProof/>
          </w:rPr>
          <w:t>36</w:t>
        </w:r>
        <w:r>
          <w:rPr>
            <w:noProof/>
          </w:rPr>
          <w:fldChar w:fldCharType="end"/>
        </w:r>
      </w:hyperlink>
    </w:p>
    <w:p w:rsidR="0059537E" w:rsidRDefault="00FB23AB" w:rsidP="00304E78">
      <w:pPr>
        <w:pStyle w:val="20"/>
        <w:tabs>
          <w:tab w:val="right" w:leader="dot" w:pos="8306"/>
        </w:tabs>
        <w:ind w:left="600"/>
        <w:rPr>
          <w:noProof/>
        </w:rPr>
      </w:pPr>
      <w:hyperlink w:anchor="_Toc19716" w:history="1">
        <w:r w:rsidR="00304E78">
          <w:rPr>
            <w:rFonts w:ascii="仿宋" w:hAnsi="仿宋" w:hint="eastAsia"/>
            <w:noProof/>
          </w:rPr>
          <w:t xml:space="preserve">1.54 </w:t>
        </w:r>
        <w:r w:rsidR="00304E78">
          <w:rPr>
            <w:rFonts w:hint="eastAsia"/>
            <w:noProof/>
          </w:rPr>
          <w:t>监管分类</w:t>
        </w:r>
        <w:r w:rsidR="00304E78">
          <w:rPr>
            <w:noProof/>
          </w:rPr>
          <w:tab/>
        </w:r>
        <w:r>
          <w:rPr>
            <w:noProof/>
          </w:rPr>
          <w:fldChar w:fldCharType="begin"/>
        </w:r>
        <w:r w:rsidR="00304E78">
          <w:rPr>
            <w:noProof/>
          </w:rPr>
          <w:instrText xml:space="preserve"> PAGEREF _Toc19716 </w:instrText>
        </w:r>
        <w:r>
          <w:rPr>
            <w:noProof/>
          </w:rPr>
          <w:fldChar w:fldCharType="separate"/>
        </w:r>
        <w:r w:rsidR="001013F5">
          <w:rPr>
            <w:noProof/>
          </w:rPr>
          <w:t>37</w:t>
        </w:r>
        <w:r>
          <w:rPr>
            <w:noProof/>
          </w:rPr>
          <w:fldChar w:fldCharType="end"/>
        </w:r>
      </w:hyperlink>
    </w:p>
    <w:p w:rsidR="0059537E" w:rsidRDefault="00FB23AB" w:rsidP="00304E78">
      <w:pPr>
        <w:pStyle w:val="20"/>
        <w:tabs>
          <w:tab w:val="right" w:leader="dot" w:pos="8306"/>
        </w:tabs>
        <w:ind w:left="600"/>
        <w:rPr>
          <w:noProof/>
        </w:rPr>
      </w:pPr>
      <w:hyperlink w:anchor="_Toc16121" w:history="1">
        <w:r w:rsidR="00304E78">
          <w:rPr>
            <w:rFonts w:ascii="仿宋" w:hAnsi="仿宋" w:hint="eastAsia"/>
            <w:noProof/>
          </w:rPr>
          <w:t xml:space="preserve">1.55 </w:t>
        </w:r>
        <w:r w:rsidR="00304E78">
          <w:rPr>
            <w:rFonts w:hint="eastAsia"/>
            <w:noProof/>
          </w:rPr>
          <w:t>企业特性</w:t>
        </w:r>
        <w:r w:rsidR="00304E78">
          <w:rPr>
            <w:noProof/>
          </w:rPr>
          <w:tab/>
        </w:r>
        <w:r>
          <w:rPr>
            <w:noProof/>
          </w:rPr>
          <w:fldChar w:fldCharType="begin"/>
        </w:r>
        <w:r w:rsidR="00304E78">
          <w:rPr>
            <w:noProof/>
          </w:rPr>
          <w:instrText xml:space="preserve"> PAGEREF _Toc16121 </w:instrText>
        </w:r>
        <w:r>
          <w:rPr>
            <w:noProof/>
          </w:rPr>
          <w:fldChar w:fldCharType="separate"/>
        </w:r>
        <w:r w:rsidR="001013F5">
          <w:rPr>
            <w:noProof/>
          </w:rPr>
          <w:t>43</w:t>
        </w:r>
        <w:r>
          <w:rPr>
            <w:noProof/>
          </w:rPr>
          <w:fldChar w:fldCharType="end"/>
        </w:r>
      </w:hyperlink>
    </w:p>
    <w:p w:rsidR="0059537E" w:rsidRDefault="00FB23AB" w:rsidP="00304E78">
      <w:pPr>
        <w:pStyle w:val="20"/>
        <w:tabs>
          <w:tab w:val="right" w:leader="dot" w:pos="8306"/>
        </w:tabs>
        <w:ind w:left="600"/>
        <w:rPr>
          <w:noProof/>
        </w:rPr>
      </w:pPr>
      <w:hyperlink w:anchor="_Toc32715" w:history="1">
        <w:r w:rsidR="00304E78">
          <w:rPr>
            <w:rFonts w:ascii="仿宋" w:hAnsi="仿宋" w:hint="eastAsia"/>
            <w:noProof/>
          </w:rPr>
          <w:t xml:space="preserve">1.56 </w:t>
        </w:r>
        <w:r w:rsidR="00304E78">
          <w:rPr>
            <w:rFonts w:hint="eastAsia"/>
            <w:noProof/>
          </w:rPr>
          <w:t>存储方式</w:t>
        </w:r>
        <w:r w:rsidR="00304E78">
          <w:rPr>
            <w:noProof/>
          </w:rPr>
          <w:tab/>
        </w:r>
        <w:r>
          <w:rPr>
            <w:noProof/>
          </w:rPr>
          <w:fldChar w:fldCharType="begin"/>
        </w:r>
        <w:r w:rsidR="00304E78">
          <w:rPr>
            <w:noProof/>
          </w:rPr>
          <w:instrText xml:space="preserve"> PAGEREF _Toc32715 </w:instrText>
        </w:r>
        <w:r>
          <w:rPr>
            <w:noProof/>
          </w:rPr>
          <w:fldChar w:fldCharType="separate"/>
        </w:r>
        <w:r w:rsidR="001013F5">
          <w:rPr>
            <w:noProof/>
          </w:rPr>
          <w:t>44</w:t>
        </w:r>
        <w:r>
          <w:rPr>
            <w:noProof/>
          </w:rPr>
          <w:fldChar w:fldCharType="end"/>
        </w:r>
      </w:hyperlink>
    </w:p>
    <w:p w:rsidR="0059537E" w:rsidRDefault="00FB23AB" w:rsidP="00304E78">
      <w:pPr>
        <w:pStyle w:val="20"/>
        <w:tabs>
          <w:tab w:val="right" w:leader="dot" w:pos="8306"/>
        </w:tabs>
        <w:ind w:left="600"/>
        <w:rPr>
          <w:noProof/>
        </w:rPr>
      </w:pPr>
      <w:hyperlink w:anchor="_Toc9330" w:history="1">
        <w:r w:rsidR="00304E78">
          <w:rPr>
            <w:rFonts w:ascii="仿宋" w:hAnsi="仿宋" w:hint="eastAsia"/>
            <w:noProof/>
          </w:rPr>
          <w:t xml:space="preserve">1.57 </w:t>
        </w:r>
        <w:r w:rsidR="00304E78">
          <w:rPr>
            <w:rFonts w:hint="eastAsia"/>
            <w:noProof/>
          </w:rPr>
          <w:t>化学品分类代码</w:t>
        </w:r>
        <w:r w:rsidR="00304E78">
          <w:rPr>
            <w:noProof/>
          </w:rPr>
          <w:tab/>
        </w:r>
        <w:r>
          <w:rPr>
            <w:noProof/>
          </w:rPr>
          <w:fldChar w:fldCharType="begin"/>
        </w:r>
        <w:r w:rsidR="00304E78">
          <w:rPr>
            <w:noProof/>
          </w:rPr>
          <w:instrText xml:space="preserve"> PAGEREF _Toc9330 </w:instrText>
        </w:r>
        <w:r>
          <w:rPr>
            <w:noProof/>
          </w:rPr>
          <w:fldChar w:fldCharType="separate"/>
        </w:r>
        <w:r w:rsidR="001013F5">
          <w:rPr>
            <w:noProof/>
          </w:rPr>
          <w:t>44</w:t>
        </w:r>
        <w:r>
          <w:rPr>
            <w:noProof/>
          </w:rPr>
          <w:fldChar w:fldCharType="end"/>
        </w:r>
      </w:hyperlink>
    </w:p>
    <w:p w:rsidR="0059537E" w:rsidRDefault="00FB23AB" w:rsidP="00304E78">
      <w:pPr>
        <w:pStyle w:val="20"/>
        <w:tabs>
          <w:tab w:val="right" w:leader="dot" w:pos="8306"/>
        </w:tabs>
        <w:ind w:left="600"/>
        <w:rPr>
          <w:noProof/>
        </w:rPr>
      </w:pPr>
      <w:hyperlink w:anchor="_Toc16279" w:history="1">
        <w:r w:rsidR="00304E78">
          <w:rPr>
            <w:rFonts w:ascii="仿宋" w:hAnsi="仿宋" w:hint="eastAsia"/>
            <w:noProof/>
          </w:rPr>
          <w:t xml:space="preserve">1.58 </w:t>
        </w:r>
        <w:r w:rsidR="00304E78">
          <w:rPr>
            <w:rFonts w:hint="eastAsia"/>
            <w:noProof/>
          </w:rPr>
          <w:t>经营方式</w:t>
        </w:r>
        <w:r w:rsidR="00304E78">
          <w:rPr>
            <w:noProof/>
          </w:rPr>
          <w:tab/>
        </w:r>
        <w:r>
          <w:rPr>
            <w:noProof/>
          </w:rPr>
          <w:fldChar w:fldCharType="begin"/>
        </w:r>
        <w:r w:rsidR="00304E78">
          <w:rPr>
            <w:noProof/>
          </w:rPr>
          <w:instrText xml:space="preserve"> PAGEREF _Toc16279 </w:instrText>
        </w:r>
        <w:r>
          <w:rPr>
            <w:noProof/>
          </w:rPr>
          <w:fldChar w:fldCharType="separate"/>
        </w:r>
        <w:r w:rsidR="001013F5">
          <w:rPr>
            <w:noProof/>
          </w:rPr>
          <w:t>44</w:t>
        </w:r>
        <w:r>
          <w:rPr>
            <w:noProof/>
          </w:rPr>
          <w:fldChar w:fldCharType="end"/>
        </w:r>
      </w:hyperlink>
    </w:p>
    <w:p w:rsidR="0059537E" w:rsidRDefault="00FB23AB" w:rsidP="00304E78">
      <w:pPr>
        <w:pStyle w:val="20"/>
        <w:tabs>
          <w:tab w:val="right" w:leader="dot" w:pos="8306"/>
        </w:tabs>
        <w:ind w:left="600"/>
        <w:rPr>
          <w:noProof/>
        </w:rPr>
      </w:pPr>
      <w:hyperlink w:anchor="_Toc22411" w:history="1">
        <w:r w:rsidR="00304E78">
          <w:rPr>
            <w:rFonts w:ascii="仿宋" w:hAnsi="仿宋" w:hint="eastAsia"/>
            <w:noProof/>
          </w:rPr>
          <w:t xml:space="preserve">1.59 </w:t>
        </w:r>
        <w:r w:rsidR="00304E78">
          <w:rPr>
            <w:rFonts w:hint="eastAsia"/>
            <w:noProof/>
          </w:rPr>
          <w:t>烟花爆竹零售场所类别代码</w:t>
        </w:r>
        <w:r w:rsidR="00304E78">
          <w:rPr>
            <w:noProof/>
          </w:rPr>
          <w:tab/>
        </w:r>
        <w:r>
          <w:rPr>
            <w:noProof/>
          </w:rPr>
          <w:fldChar w:fldCharType="begin"/>
        </w:r>
        <w:r w:rsidR="00304E78">
          <w:rPr>
            <w:noProof/>
          </w:rPr>
          <w:instrText xml:space="preserve"> PAGEREF _Toc22411 </w:instrText>
        </w:r>
        <w:r>
          <w:rPr>
            <w:noProof/>
          </w:rPr>
          <w:fldChar w:fldCharType="separate"/>
        </w:r>
        <w:r w:rsidR="001013F5">
          <w:rPr>
            <w:noProof/>
          </w:rPr>
          <w:t>45</w:t>
        </w:r>
        <w:r>
          <w:rPr>
            <w:noProof/>
          </w:rPr>
          <w:fldChar w:fldCharType="end"/>
        </w:r>
      </w:hyperlink>
    </w:p>
    <w:p w:rsidR="0059537E" w:rsidRDefault="00FB23AB" w:rsidP="00304E78">
      <w:pPr>
        <w:pStyle w:val="20"/>
        <w:tabs>
          <w:tab w:val="right" w:leader="dot" w:pos="8306"/>
        </w:tabs>
        <w:ind w:left="600"/>
        <w:rPr>
          <w:noProof/>
        </w:rPr>
      </w:pPr>
      <w:hyperlink w:anchor="_Toc1396" w:history="1">
        <w:r w:rsidR="00304E78">
          <w:rPr>
            <w:rFonts w:ascii="仿宋" w:hAnsi="仿宋" w:hint="eastAsia"/>
            <w:noProof/>
          </w:rPr>
          <w:t xml:space="preserve">1.60 </w:t>
        </w:r>
        <w:r w:rsidR="00304E78">
          <w:rPr>
            <w:rFonts w:hint="eastAsia"/>
            <w:noProof/>
          </w:rPr>
          <w:t>烟花爆竹产品类别代码</w:t>
        </w:r>
        <w:r w:rsidR="00304E78">
          <w:rPr>
            <w:noProof/>
          </w:rPr>
          <w:tab/>
        </w:r>
        <w:r>
          <w:rPr>
            <w:noProof/>
          </w:rPr>
          <w:fldChar w:fldCharType="begin"/>
        </w:r>
        <w:r w:rsidR="00304E78">
          <w:rPr>
            <w:noProof/>
          </w:rPr>
          <w:instrText xml:space="preserve"> PAGEREF _Toc1396 </w:instrText>
        </w:r>
        <w:r>
          <w:rPr>
            <w:noProof/>
          </w:rPr>
          <w:fldChar w:fldCharType="separate"/>
        </w:r>
        <w:r w:rsidR="001013F5">
          <w:rPr>
            <w:noProof/>
          </w:rPr>
          <w:t>45</w:t>
        </w:r>
        <w:r>
          <w:rPr>
            <w:noProof/>
          </w:rPr>
          <w:fldChar w:fldCharType="end"/>
        </w:r>
      </w:hyperlink>
    </w:p>
    <w:p w:rsidR="0059537E" w:rsidRDefault="00FB23AB" w:rsidP="00304E78">
      <w:pPr>
        <w:pStyle w:val="20"/>
        <w:tabs>
          <w:tab w:val="right" w:leader="dot" w:pos="8306"/>
        </w:tabs>
        <w:ind w:left="600"/>
        <w:rPr>
          <w:noProof/>
        </w:rPr>
      </w:pPr>
      <w:hyperlink w:anchor="_Toc17565" w:history="1">
        <w:r w:rsidR="00304E78">
          <w:rPr>
            <w:rFonts w:ascii="仿宋" w:hAnsi="仿宋" w:hint="eastAsia"/>
            <w:noProof/>
          </w:rPr>
          <w:t xml:space="preserve">1.61 </w:t>
        </w:r>
        <w:r w:rsidR="00304E78">
          <w:rPr>
            <w:rFonts w:hint="eastAsia"/>
            <w:noProof/>
          </w:rPr>
          <w:t>烟花爆竹产品级别代码</w:t>
        </w:r>
        <w:r w:rsidR="00304E78">
          <w:rPr>
            <w:noProof/>
          </w:rPr>
          <w:tab/>
        </w:r>
        <w:r>
          <w:rPr>
            <w:noProof/>
          </w:rPr>
          <w:fldChar w:fldCharType="begin"/>
        </w:r>
        <w:r w:rsidR="00304E78">
          <w:rPr>
            <w:noProof/>
          </w:rPr>
          <w:instrText xml:space="preserve"> PAGEREF _Toc17565 </w:instrText>
        </w:r>
        <w:r>
          <w:rPr>
            <w:noProof/>
          </w:rPr>
          <w:fldChar w:fldCharType="separate"/>
        </w:r>
        <w:r w:rsidR="001013F5">
          <w:rPr>
            <w:noProof/>
          </w:rPr>
          <w:t>45</w:t>
        </w:r>
        <w:r>
          <w:rPr>
            <w:noProof/>
          </w:rPr>
          <w:fldChar w:fldCharType="end"/>
        </w:r>
      </w:hyperlink>
    </w:p>
    <w:p w:rsidR="0059537E" w:rsidRDefault="00FB23AB" w:rsidP="00304E78">
      <w:pPr>
        <w:pStyle w:val="20"/>
        <w:tabs>
          <w:tab w:val="right" w:leader="dot" w:pos="8306"/>
        </w:tabs>
        <w:ind w:left="600"/>
        <w:rPr>
          <w:noProof/>
        </w:rPr>
      </w:pPr>
      <w:hyperlink w:anchor="_Toc28141" w:history="1">
        <w:r w:rsidR="00304E78">
          <w:rPr>
            <w:rFonts w:ascii="仿宋" w:hAnsi="仿宋" w:hint="eastAsia"/>
            <w:noProof/>
          </w:rPr>
          <w:t xml:space="preserve">1.62 </w:t>
        </w:r>
        <w:r w:rsidR="00304E78">
          <w:rPr>
            <w:rFonts w:hint="eastAsia"/>
            <w:noProof/>
          </w:rPr>
          <w:t>烟花爆竹消费类别代码</w:t>
        </w:r>
        <w:r w:rsidR="00304E78">
          <w:rPr>
            <w:noProof/>
          </w:rPr>
          <w:tab/>
        </w:r>
        <w:r>
          <w:rPr>
            <w:noProof/>
          </w:rPr>
          <w:fldChar w:fldCharType="begin"/>
        </w:r>
        <w:r w:rsidR="00304E78">
          <w:rPr>
            <w:noProof/>
          </w:rPr>
          <w:instrText xml:space="preserve"> PAGEREF _Toc28141 </w:instrText>
        </w:r>
        <w:r>
          <w:rPr>
            <w:noProof/>
          </w:rPr>
          <w:fldChar w:fldCharType="separate"/>
        </w:r>
        <w:r w:rsidR="001013F5">
          <w:rPr>
            <w:noProof/>
          </w:rPr>
          <w:t>46</w:t>
        </w:r>
        <w:r>
          <w:rPr>
            <w:noProof/>
          </w:rPr>
          <w:fldChar w:fldCharType="end"/>
        </w:r>
      </w:hyperlink>
    </w:p>
    <w:p w:rsidR="0059537E" w:rsidRDefault="00FB23AB" w:rsidP="00304E78">
      <w:pPr>
        <w:pStyle w:val="20"/>
        <w:tabs>
          <w:tab w:val="right" w:leader="dot" w:pos="8306"/>
        </w:tabs>
        <w:ind w:left="600"/>
        <w:rPr>
          <w:noProof/>
        </w:rPr>
      </w:pPr>
      <w:hyperlink w:anchor="_Toc14667" w:history="1">
        <w:r w:rsidR="00304E78">
          <w:rPr>
            <w:rFonts w:ascii="仿宋" w:hAnsi="仿宋" w:hint="eastAsia"/>
            <w:noProof/>
          </w:rPr>
          <w:t xml:space="preserve">1.63 </w:t>
        </w:r>
        <w:r w:rsidR="00304E78">
          <w:rPr>
            <w:rFonts w:hint="eastAsia"/>
            <w:noProof/>
          </w:rPr>
          <w:t>矿山类型代码</w:t>
        </w:r>
        <w:r w:rsidR="00304E78">
          <w:rPr>
            <w:noProof/>
          </w:rPr>
          <w:tab/>
        </w:r>
        <w:r>
          <w:rPr>
            <w:noProof/>
          </w:rPr>
          <w:fldChar w:fldCharType="begin"/>
        </w:r>
        <w:r w:rsidR="00304E78">
          <w:rPr>
            <w:noProof/>
          </w:rPr>
          <w:instrText xml:space="preserve"> PAGEREF _Toc14667 </w:instrText>
        </w:r>
        <w:r>
          <w:rPr>
            <w:noProof/>
          </w:rPr>
          <w:fldChar w:fldCharType="separate"/>
        </w:r>
        <w:r w:rsidR="001013F5">
          <w:rPr>
            <w:noProof/>
          </w:rPr>
          <w:t>46</w:t>
        </w:r>
        <w:r>
          <w:rPr>
            <w:noProof/>
          </w:rPr>
          <w:fldChar w:fldCharType="end"/>
        </w:r>
      </w:hyperlink>
    </w:p>
    <w:p w:rsidR="0059537E" w:rsidRDefault="00FB23AB" w:rsidP="00304E78">
      <w:pPr>
        <w:pStyle w:val="20"/>
        <w:tabs>
          <w:tab w:val="right" w:leader="dot" w:pos="8306"/>
        </w:tabs>
        <w:ind w:left="600"/>
        <w:rPr>
          <w:noProof/>
        </w:rPr>
      </w:pPr>
      <w:hyperlink w:anchor="_Toc20021" w:history="1">
        <w:r w:rsidR="00304E78">
          <w:rPr>
            <w:rFonts w:ascii="仿宋" w:hAnsi="仿宋" w:hint="eastAsia"/>
            <w:noProof/>
          </w:rPr>
          <w:t xml:space="preserve">1.64 </w:t>
        </w:r>
        <w:r w:rsidR="00304E78">
          <w:rPr>
            <w:rFonts w:hint="eastAsia"/>
            <w:noProof/>
          </w:rPr>
          <w:t>矿山规模代码</w:t>
        </w:r>
        <w:r w:rsidR="00304E78">
          <w:rPr>
            <w:noProof/>
          </w:rPr>
          <w:tab/>
        </w:r>
        <w:r>
          <w:rPr>
            <w:noProof/>
          </w:rPr>
          <w:fldChar w:fldCharType="begin"/>
        </w:r>
        <w:r w:rsidR="00304E78">
          <w:rPr>
            <w:noProof/>
          </w:rPr>
          <w:instrText xml:space="preserve"> PAGEREF _Toc20021 </w:instrText>
        </w:r>
        <w:r>
          <w:rPr>
            <w:noProof/>
          </w:rPr>
          <w:fldChar w:fldCharType="separate"/>
        </w:r>
        <w:r w:rsidR="001013F5">
          <w:rPr>
            <w:noProof/>
          </w:rPr>
          <w:t>46</w:t>
        </w:r>
        <w:r>
          <w:rPr>
            <w:noProof/>
          </w:rPr>
          <w:fldChar w:fldCharType="end"/>
        </w:r>
      </w:hyperlink>
    </w:p>
    <w:p w:rsidR="0059537E" w:rsidRDefault="00FB23AB" w:rsidP="00304E78">
      <w:pPr>
        <w:pStyle w:val="20"/>
        <w:tabs>
          <w:tab w:val="right" w:leader="dot" w:pos="8306"/>
        </w:tabs>
        <w:ind w:left="600"/>
        <w:rPr>
          <w:noProof/>
        </w:rPr>
      </w:pPr>
      <w:hyperlink w:anchor="_Toc920" w:history="1">
        <w:r w:rsidR="00304E78">
          <w:rPr>
            <w:rFonts w:ascii="仿宋" w:hAnsi="仿宋" w:hint="eastAsia"/>
            <w:noProof/>
          </w:rPr>
          <w:t xml:space="preserve">1.65 </w:t>
        </w:r>
        <w:r w:rsidR="00304E78">
          <w:rPr>
            <w:rFonts w:hint="eastAsia"/>
            <w:noProof/>
          </w:rPr>
          <w:t>开采矿种代码</w:t>
        </w:r>
        <w:r w:rsidR="00304E78">
          <w:rPr>
            <w:noProof/>
          </w:rPr>
          <w:tab/>
        </w:r>
        <w:r>
          <w:rPr>
            <w:noProof/>
          </w:rPr>
          <w:fldChar w:fldCharType="begin"/>
        </w:r>
        <w:r w:rsidR="00304E78">
          <w:rPr>
            <w:noProof/>
          </w:rPr>
          <w:instrText xml:space="preserve"> PAGEREF _Toc920 </w:instrText>
        </w:r>
        <w:r>
          <w:rPr>
            <w:noProof/>
          </w:rPr>
          <w:fldChar w:fldCharType="separate"/>
        </w:r>
        <w:r w:rsidR="001013F5">
          <w:rPr>
            <w:noProof/>
          </w:rPr>
          <w:t>47</w:t>
        </w:r>
        <w:r>
          <w:rPr>
            <w:noProof/>
          </w:rPr>
          <w:fldChar w:fldCharType="end"/>
        </w:r>
      </w:hyperlink>
    </w:p>
    <w:p w:rsidR="0059537E" w:rsidRDefault="00FB23AB" w:rsidP="00304E78">
      <w:pPr>
        <w:pStyle w:val="20"/>
        <w:tabs>
          <w:tab w:val="right" w:leader="dot" w:pos="8306"/>
        </w:tabs>
        <w:ind w:left="600"/>
        <w:rPr>
          <w:noProof/>
        </w:rPr>
      </w:pPr>
      <w:hyperlink w:anchor="_Toc15225" w:history="1">
        <w:r w:rsidR="00304E78">
          <w:rPr>
            <w:rFonts w:ascii="仿宋" w:hAnsi="仿宋" w:hint="eastAsia"/>
            <w:noProof/>
          </w:rPr>
          <w:t xml:space="preserve">1.66 </w:t>
        </w:r>
        <w:r w:rsidR="00304E78">
          <w:rPr>
            <w:rFonts w:hint="eastAsia"/>
            <w:noProof/>
          </w:rPr>
          <w:t>开采方式代码</w:t>
        </w:r>
        <w:r w:rsidR="00304E78">
          <w:rPr>
            <w:noProof/>
          </w:rPr>
          <w:tab/>
        </w:r>
        <w:r>
          <w:rPr>
            <w:noProof/>
          </w:rPr>
          <w:fldChar w:fldCharType="begin"/>
        </w:r>
        <w:r w:rsidR="00304E78">
          <w:rPr>
            <w:noProof/>
          </w:rPr>
          <w:instrText xml:space="preserve"> PAGEREF _Toc15225 </w:instrText>
        </w:r>
        <w:r>
          <w:rPr>
            <w:noProof/>
          </w:rPr>
          <w:fldChar w:fldCharType="separate"/>
        </w:r>
        <w:r w:rsidR="001013F5">
          <w:rPr>
            <w:noProof/>
          </w:rPr>
          <w:t>57</w:t>
        </w:r>
        <w:r>
          <w:rPr>
            <w:noProof/>
          </w:rPr>
          <w:fldChar w:fldCharType="end"/>
        </w:r>
      </w:hyperlink>
    </w:p>
    <w:p w:rsidR="0059537E" w:rsidRDefault="00FB23AB" w:rsidP="00304E78">
      <w:pPr>
        <w:pStyle w:val="20"/>
        <w:tabs>
          <w:tab w:val="right" w:leader="dot" w:pos="8306"/>
        </w:tabs>
        <w:ind w:left="600"/>
        <w:rPr>
          <w:noProof/>
        </w:rPr>
      </w:pPr>
      <w:hyperlink w:anchor="_Toc11884" w:history="1">
        <w:r w:rsidR="00304E78">
          <w:rPr>
            <w:rFonts w:ascii="仿宋" w:hAnsi="仿宋" w:hint="eastAsia"/>
            <w:noProof/>
          </w:rPr>
          <w:t xml:space="preserve">1.67 </w:t>
        </w:r>
        <w:r w:rsidR="00304E78">
          <w:rPr>
            <w:rFonts w:hint="eastAsia"/>
            <w:noProof/>
          </w:rPr>
          <w:t>尾矿库型式代码</w:t>
        </w:r>
        <w:r w:rsidR="00304E78">
          <w:rPr>
            <w:noProof/>
          </w:rPr>
          <w:tab/>
        </w:r>
        <w:r>
          <w:rPr>
            <w:noProof/>
          </w:rPr>
          <w:fldChar w:fldCharType="begin"/>
        </w:r>
        <w:r w:rsidR="00304E78">
          <w:rPr>
            <w:noProof/>
          </w:rPr>
          <w:instrText xml:space="preserve"> PAGEREF _Toc11884 </w:instrText>
        </w:r>
        <w:r>
          <w:rPr>
            <w:noProof/>
          </w:rPr>
          <w:fldChar w:fldCharType="separate"/>
        </w:r>
        <w:r w:rsidR="001013F5">
          <w:rPr>
            <w:noProof/>
          </w:rPr>
          <w:t>57</w:t>
        </w:r>
        <w:r>
          <w:rPr>
            <w:noProof/>
          </w:rPr>
          <w:fldChar w:fldCharType="end"/>
        </w:r>
      </w:hyperlink>
    </w:p>
    <w:p w:rsidR="0059537E" w:rsidRDefault="00FB23AB" w:rsidP="00304E78">
      <w:pPr>
        <w:pStyle w:val="20"/>
        <w:tabs>
          <w:tab w:val="right" w:leader="dot" w:pos="8306"/>
        </w:tabs>
        <w:ind w:left="600"/>
        <w:rPr>
          <w:noProof/>
        </w:rPr>
      </w:pPr>
      <w:hyperlink w:anchor="_Toc24003" w:history="1">
        <w:r w:rsidR="00304E78">
          <w:rPr>
            <w:rFonts w:ascii="仿宋" w:hAnsi="仿宋" w:hint="eastAsia"/>
            <w:noProof/>
          </w:rPr>
          <w:t xml:space="preserve">1.68 </w:t>
        </w:r>
        <w:r w:rsidR="00304E78">
          <w:rPr>
            <w:rFonts w:hint="eastAsia"/>
            <w:noProof/>
          </w:rPr>
          <w:t>尾矿库等别代码</w:t>
        </w:r>
        <w:r w:rsidR="00304E78">
          <w:rPr>
            <w:noProof/>
          </w:rPr>
          <w:tab/>
        </w:r>
        <w:r>
          <w:rPr>
            <w:noProof/>
          </w:rPr>
          <w:fldChar w:fldCharType="begin"/>
        </w:r>
        <w:r w:rsidR="00304E78">
          <w:rPr>
            <w:noProof/>
          </w:rPr>
          <w:instrText xml:space="preserve"> PAGEREF _Toc24003 </w:instrText>
        </w:r>
        <w:r>
          <w:rPr>
            <w:noProof/>
          </w:rPr>
          <w:fldChar w:fldCharType="separate"/>
        </w:r>
        <w:r w:rsidR="001013F5">
          <w:rPr>
            <w:noProof/>
          </w:rPr>
          <w:t>57</w:t>
        </w:r>
        <w:r>
          <w:rPr>
            <w:noProof/>
          </w:rPr>
          <w:fldChar w:fldCharType="end"/>
        </w:r>
      </w:hyperlink>
    </w:p>
    <w:p w:rsidR="0059537E" w:rsidRDefault="00FB23AB" w:rsidP="00304E78">
      <w:pPr>
        <w:pStyle w:val="20"/>
        <w:tabs>
          <w:tab w:val="right" w:leader="dot" w:pos="8306"/>
        </w:tabs>
        <w:ind w:left="600"/>
        <w:rPr>
          <w:noProof/>
        </w:rPr>
      </w:pPr>
      <w:hyperlink w:anchor="_Toc28507" w:history="1">
        <w:r w:rsidR="00304E78">
          <w:rPr>
            <w:rFonts w:ascii="仿宋" w:hAnsi="仿宋" w:hint="eastAsia"/>
            <w:noProof/>
          </w:rPr>
          <w:t xml:space="preserve">1.69 </w:t>
        </w:r>
        <w:r w:rsidR="00304E78">
          <w:rPr>
            <w:rFonts w:hint="eastAsia"/>
            <w:noProof/>
          </w:rPr>
          <w:t>尾矿库安全度分类代码</w:t>
        </w:r>
        <w:r w:rsidR="00304E78">
          <w:rPr>
            <w:noProof/>
          </w:rPr>
          <w:tab/>
        </w:r>
        <w:r>
          <w:rPr>
            <w:noProof/>
          </w:rPr>
          <w:fldChar w:fldCharType="begin"/>
        </w:r>
        <w:r w:rsidR="00304E78">
          <w:rPr>
            <w:noProof/>
          </w:rPr>
          <w:instrText xml:space="preserve"> PAGEREF _Toc28507 </w:instrText>
        </w:r>
        <w:r>
          <w:rPr>
            <w:noProof/>
          </w:rPr>
          <w:fldChar w:fldCharType="separate"/>
        </w:r>
        <w:r w:rsidR="001013F5">
          <w:rPr>
            <w:noProof/>
          </w:rPr>
          <w:t>58</w:t>
        </w:r>
        <w:r>
          <w:rPr>
            <w:noProof/>
          </w:rPr>
          <w:fldChar w:fldCharType="end"/>
        </w:r>
      </w:hyperlink>
    </w:p>
    <w:p w:rsidR="0059537E" w:rsidRDefault="00FB23AB" w:rsidP="00304E78">
      <w:pPr>
        <w:pStyle w:val="20"/>
        <w:tabs>
          <w:tab w:val="right" w:leader="dot" w:pos="8306"/>
        </w:tabs>
        <w:ind w:left="600"/>
        <w:rPr>
          <w:noProof/>
        </w:rPr>
      </w:pPr>
      <w:hyperlink w:anchor="_Toc29478" w:history="1">
        <w:r w:rsidR="00304E78">
          <w:rPr>
            <w:rFonts w:ascii="仿宋" w:hAnsi="仿宋" w:hint="eastAsia"/>
            <w:noProof/>
          </w:rPr>
          <w:t xml:space="preserve">1.70 </w:t>
        </w:r>
        <w:r w:rsidR="00304E78">
          <w:rPr>
            <w:rFonts w:hint="eastAsia"/>
            <w:noProof/>
          </w:rPr>
          <w:t>堆坝方法代码</w:t>
        </w:r>
        <w:r w:rsidR="00304E78">
          <w:rPr>
            <w:noProof/>
          </w:rPr>
          <w:tab/>
        </w:r>
        <w:r>
          <w:rPr>
            <w:noProof/>
          </w:rPr>
          <w:fldChar w:fldCharType="begin"/>
        </w:r>
        <w:r w:rsidR="00304E78">
          <w:rPr>
            <w:noProof/>
          </w:rPr>
          <w:instrText xml:space="preserve"> PAGEREF _Toc29478 </w:instrText>
        </w:r>
        <w:r>
          <w:rPr>
            <w:noProof/>
          </w:rPr>
          <w:fldChar w:fldCharType="separate"/>
        </w:r>
        <w:r w:rsidR="001013F5">
          <w:rPr>
            <w:noProof/>
          </w:rPr>
          <w:t>58</w:t>
        </w:r>
        <w:r>
          <w:rPr>
            <w:noProof/>
          </w:rPr>
          <w:fldChar w:fldCharType="end"/>
        </w:r>
      </w:hyperlink>
    </w:p>
    <w:p w:rsidR="0059537E" w:rsidRDefault="00FB23AB" w:rsidP="00304E78">
      <w:pPr>
        <w:pStyle w:val="20"/>
        <w:tabs>
          <w:tab w:val="right" w:leader="dot" w:pos="8306"/>
        </w:tabs>
        <w:ind w:left="600"/>
        <w:rPr>
          <w:noProof/>
        </w:rPr>
      </w:pPr>
      <w:hyperlink w:anchor="_Toc14269" w:history="1">
        <w:r w:rsidR="00304E78">
          <w:rPr>
            <w:rFonts w:ascii="仿宋" w:hAnsi="仿宋" w:hint="eastAsia"/>
            <w:noProof/>
          </w:rPr>
          <w:t xml:space="preserve">1.71 </w:t>
        </w:r>
        <w:r w:rsidR="00304E78">
          <w:rPr>
            <w:rFonts w:hint="eastAsia"/>
            <w:noProof/>
          </w:rPr>
          <w:t>石油天然气生产类型</w:t>
        </w:r>
        <w:r w:rsidR="00304E78">
          <w:rPr>
            <w:noProof/>
          </w:rPr>
          <w:tab/>
        </w:r>
        <w:r>
          <w:rPr>
            <w:noProof/>
          </w:rPr>
          <w:fldChar w:fldCharType="begin"/>
        </w:r>
        <w:r w:rsidR="00304E78">
          <w:rPr>
            <w:noProof/>
          </w:rPr>
          <w:instrText xml:space="preserve"> PAGEREF _Toc14269 </w:instrText>
        </w:r>
        <w:r>
          <w:rPr>
            <w:noProof/>
          </w:rPr>
          <w:fldChar w:fldCharType="separate"/>
        </w:r>
        <w:r w:rsidR="001013F5">
          <w:rPr>
            <w:noProof/>
          </w:rPr>
          <w:t>58</w:t>
        </w:r>
        <w:r>
          <w:rPr>
            <w:noProof/>
          </w:rPr>
          <w:fldChar w:fldCharType="end"/>
        </w:r>
      </w:hyperlink>
    </w:p>
    <w:p w:rsidR="0059537E" w:rsidRDefault="00FB23AB" w:rsidP="00304E78">
      <w:pPr>
        <w:pStyle w:val="20"/>
        <w:tabs>
          <w:tab w:val="right" w:leader="dot" w:pos="8306"/>
        </w:tabs>
        <w:ind w:left="600"/>
        <w:rPr>
          <w:noProof/>
        </w:rPr>
      </w:pPr>
      <w:hyperlink w:anchor="_Toc19714" w:history="1">
        <w:r w:rsidR="00304E78">
          <w:rPr>
            <w:rFonts w:ascii="仿宋" w:hAnsi="仿宋" w:hint="eastAsia"/>
            <w:noProof/>
          </w:rPr>
          <w:t xml:space="preserve">1.72 </w:t>
        </w:r>
        <w:r w:rsidR="00304E78">
          <w:rPr>
            <w:rFonts w:hint="eastAsia"/>
            <w:noProof/>
          </w:rPr>
          <w:t>重点场所类别</w:t>
        </w:r>
        <w:r w:rsidR="00304E78">
          <w:rPr>
            <w:noProof/>
          </w:rPr>
          <w:tab/>
        </w:r>
        <w:r>
          <w:rPr>
            <w:noProof/>
          </w:rPr>
          <w:fldChar w:fldCharType="begin"/>
        </w:r>
        <w:r w:rsidR="00304E78">
          <w:rPr>
            <w:noProof/>
          </w:rPr>
          <w:instrText xml:space="preserve"> PAGEREF _Toc19714 </w:instrText>
        </w:r>
        <w:r>
          <w:rPr>
            <w:noProof/>
          </w:rPr>
          <w:fldChar w:fldCharType="separate"/>
        </w:r>
        <w:r w:rsidR="001013F5">
          <w:rPr>
            <w:noProof/>
          </w:rPr>
          <w:t>59</w:t>
        </w:r>
        <w:r>
          <w:rPr>
            <w:noProof/>
          </w:rPr>
          <w:fldChar w:fldCharType="end"/>
        </w:r>
      </w:hyperlink>
    </w:p>
    <w:p w:rsidR="0059537E" w:rsidRDefault="00FB23AB" w:rsidP="00304E78">
      <w:pPr>
        <w:pStyle w:val="20"/>
        <w:tabs>
          <w:tab w:val="right" w:leader="dot" w:pos="8306"/>
        </w:tabs>
        <w:ind w:left="600"/>
        <w:rPr>
          <w:noProof/>
        </w:rPr>
      </w:pPr>
      <w:hyperlink w:anchor="_Toc11081" w:history="1">
        <w:r w:rsidR="00304E78">
          <w:rPr>
            <w:rFonts w:ascii="仿宋" w:hAnsi="仿宋" w:hint="eastAsia"/>
            <w:noProof/>
          </w:rPr>
          <w:t xml:space="preserve">1.73 </w:t>
        </w:r>
        <w:r w:rsidR="00304E78">
          <w:rPr>
            <w:rFonts w:hint="eastAsia"/>
            <w:noProof/>
          </w:rPr>
          <w:t>培训类别代码</w:t>
        </w:r>
        <w:r w:rsidR="00304E78">
          <w:rPr>
            <w:noProof/>
          </w:rPr>
          <w:tab/>
        </w:r>
        <w:r>
          <w:rPr>
            <w:noProof/>
          </w:rPr>
          <w:fldChar w:fldCharType="begin"/>
        </w:r>
        <w:r w:rsidR="00304E78">
          <w:rPr>
            <w:noProof/>
          </w:rPr>
          <w:instrText xml:space="preserve"> PAGEREF _Toc11081 </w:instrText>
        </w:r>
        <w:r>
          <w:rPr>
            <w:noProof/>
          </w:rPr>
          <w:fldChar w:fldCharType="separate"/>
        </w:r>
        <w:r w:rsidR="001013F5">
          <w:rPr>
            <w:noProof/>
          </w:rPr>
          <w:t>59</w:t>
        </w:r>
        <w:r>
          <w:rPr>
            <w:noProof/>
          </w:rPr>
          <w:fldChar w:fldCharType="end"/>
        </w:r>
      </w:hyperlink>
    </w:p>
    <w:p w:rsidR="0059537E" w:rsidRDefault="00FB23AB" w:rsidP="00304E78">
      <w:pPr>
        <w:pStyle w:val="20"/>
        <w:tabs>
          <w:tab w:val="right" w:leader="dot" w:pos="8306"/>
        </w:tabs>
        <w:ind w:left="600"/>
        <w:rPr>
          <w:noProof/>
        </w:rPr>
      </w:pPr>
      <w:hyperlink w:anchor="_Toc8348" w:history="1">
        <w:r w:rsidR="00304E78">
          <w:rPr>
            <w:rFonts w:ascii="仿宋" w:hAnsi="仿宋" w:hint="eastAsia"/>
            <w:noProof/>
          </w:rPr>
          <w:t xml:space="preserve">1.74 </w:t>
        </w:r>
        <w:r w:rsidR="00304E78">
          <w:rPr>
            <w:rFonts w:hint="eastAsia"/>
            <w:noProof/>
          </w:rPr>
          <w:t>培训考核方式</w:t>
        </w:r>
        <w:r w:rsidR="00304E78">
          <w:rPr>
            <w:noProof/>
          </w:rPr>
          <w:tab/>
        </w:r>
        <w:r>
          <w:rPr>
            <w:noProof/>
          </w:rPr>
          <w:fldChar w:fldCharType="begin"/>
        </w:r>
        <w:r w:rsidR="00304E78">
          <w:rPr>
            <w:noProof/>
          </w:rPr>
          <w:instrText xml:space="preserve"> PAGEREF _Toc8348 </w:instrText>
        </w:r>
        <w:r>
          <w:rPr>
            <w:noProof/>
          </w:rPr>
          <w:fldChar w:fldCharType="separate"/>
        </w:r>
        <w:r w:rsidR="001013F5">
          <w:rPr>
            <w:noProof/>
          </w:rPr>
          <w:t>59</w:t>
        </w:r>
        <w:r>
          <w:rPr>
            <w:noProof/>
          </w:rPr>
          <w:fldChar w:fldCharType="end"/>
        </w:r>
      </w:hyperlink>
    </w:p>
    <w:p w:rsidR="0059537E" w:rsidRDefault="00FB23AB" w:rsidP="00304E78">
      <w:pPr>
        <w:pStyle w:val="20"/>
        <w:tabs>
          <w:tab w:val="right" w:leader="dot" w:pos="8306"/>
        </w:tabs>
        <w:ind w:left="600"/>
        <w:rPr>
          <w:noProof/>
        </w:rPr>
      </w:pPr>
      <w:hyperlink w:anchor="_Toc4315" w:history="1">
        <w:r w:rsidR="00304E78">
          <w:rPr>
            <w:rFonts w:ascii="仿宋" w:hAnsi="仿宋" w:hint="eastAsia"/>
            <w:noProof/>
          </w:rPr>
          <w:t xml:space="preserve">1.75 </w:t>
        </w:r>
        <w:r w:rsidR="00304E78">
          <w:rPr>
            <w:rFonts w:hint="eastAsia"/>
            <w:noProof/>
          </w:rPr>
          <w:t>规章制度类别代码</w:t>
        </w:r>
        <w:r w:rsidR="00304E78">
          <w:rPr>
            <w:noProof/>
          </w:rPr>
          <w:tab/>
        </w:r>
        <w:r>
          <w:rPr>
            <w:noProof/>
          </w:rPr>
          <w:fldChar w:fldCharType="begin"/>
        </w:r>
        <w:r w:rsidR="00304E78">
          <w:rPr>
            <w:noProof/>
          </w:rPr>
          <w:instrText xml:space="preserve"> PAGEREF _Toc4315 </w:instrText>
        </w:r>
        <w:r>
          <w:rPr>
            <w:noProof/>
          </w:rPr>
          <w:fldChar w:fldCharType="separate"/>
        </w:r>
        <w:r w:rsidR="001013F5">
          <w:rPr>
            <w:noProof/>
          </w:rPr>
          <w:t>60</w:t>
        </w:r>
        <w:r>
          <w:rPr>
            <w:noProof/>
          </w:rPr>
          <w:fldChar w:fldCharType="end"/>
        </w:r>
      </w:hyperlink>
    </w:p>
    <w:p w:rsidR="0059537E" w:rsidRDefault="00FB23AB" w:rsidP="00304E78">
      <w:pPr>
        <w:pStyle w:val="20"/>
        <w:tabs>
          <w:tab w:val="right" w:leader="dot" w:pos="8306"/>
        </w:tabs>
        <w:ind w:left="600"/>
        <w:rPr>
          <w:noProof/>
        </w:rPr>
      </w:pPr>
      <w:hyperlink w:anchor="_Toc3435" w:history="1">
        <w:r w:rsidR="00304E78">
          <w:rPr>
            <w:rFonts w:ascii="仿宋" w:hAnsi="仿宋" w:hint="eastAsia"/>
            <w:noProof/>
          </w:rPr>
          <w:t xml:space="preserve">1.76 </w:t>
        </w:r>
        <w:r w:rsidR="00304E78">
          <w:rPr>
            <w:rFonts w:hint="eastAsia"/>
            <w:noProof/>
          </w:rPr>
          <w:t>职称</w:t>
        </w:r>
        <w:r w:rsidR="00304E78">
          <w:rPr>
            <w:noProof/>
          </w:rPr>
          <w:tab/>
        </w:r>
        <w:r>
          <w:rPr>
            <w:noProof/>
          </w:rPr>
          <w:fldChar w:fldCharType="begin"/>
        </w:r>
        <w:r w:rsidR="00304E78">
          <w:rPr>
            <w:noProof/>
          </w:rPr>
          <w:instrText xml:space="preserve"> PAGEREF _Toc3435 </w:instrText>
        </w:r>
        <w:r>
          <w:rPr>
            <w:noProof/>
          </w:rPr>
          <w:fldChar w:fldCharType="separate"/>
        </w:r>
        <w:r w:rsidR="001013F5">
          <w:rPr>
            <w:noProof/>
          </w:rPr>
          <w:t>61</w:t>
        </w:r>
        <w:r>
          <w:rPr>
            <w:noProof/>
          </w:rPr>
          <w:fldChar w:fldCharType="end"/>
        </w:r>
      </w:hyperlink>
    </w:p>
    <w:p w:rsidR="0059537E" w:rsidRDefault="00FB23AB" w:rsidP="00304E78">
      <w:pPr>
        <w:pStyle w:val="20"/>
        <w:tabs>
          <w:tab w:val="right" w:leader="dot" w:pos="8306"/>
        </w:tabs>
        <w:ind w:left="600"/>
        <w:rPr>
          <w:noProof/>
        </w:rPr>
      </w:pPr>
      <w:hyperlink w:anchor="_Toc13830" w:history="1">
        <w:r w:rsidR="00304E78">
          <w:rPr>
            <w:rFonts w:ascii="仿宋" w:hAnsi="仿宋" w:hint="eastAsia"/>
            <w:noProof/>
          </w:rPr>
          <w:t xml:space="preserve">1.77 </w:t>
        </w:r>
        <w:r w:rsidR="00304E78">
          <w:rPr>
            <w:rFonts w:hint="eastAsia"/>
            <w:noProof/>
          </w:rPr>
          <w:t>证书类型</w:t>
        </w:r>
        <w:r w:rsidR="00304E78">
          <w:rPr>
            <w:noProof/>
          </w:rPr>
          <w:tab/>
        </w:r>
        <w:r>
          <w:rPr>
            <w:noProof/>
          </w:rPr>
          <w:fldChar w:fldCharType="begin"/>
        </w:r>
        <w:r w:rsidR="00304E78">
          <w:rPr>
            <w:noProof/>
          </w:rPr>
          <w:instrText xml:space="preserve"> PAGEREF _Toc13830 </w:instrText>
        </w:r>
        <w:r>
          <w:rPr>
            <w:noProof/>
          </w:rPr>
          <w:fldChar w:fldCharType="separate"/>
        </w:r>
        <w:r w:rsidR="001013F5">
          <w:rPr>
            <w:noProof/>
          </w:rPr>
          <w:t>62</w:t>
        </w:r>
        <w:r>
          <w:rPr>
            <w:noProof/>
          </w:rPr>
          <w:fldChar w:fldCharType="end"/>
        </w:r>
      </w:hyperlink>
    </w:p>
    <w:p w:rsidR="0059537E" w:rsidRDefault="00FB23AB" w:rsidP="00304E78">
      <w:pPr>
        <w:pStyle w:val="20"/>
        <w:tabs>
          <w:tab w:val="right" w:leader="dot" w:pos="8306"/>
        </w:tabs>
        <w:ind w:left="600"/>
        <w:rPr>
          <w:noProof/>
        </w:rPr>
      </w:pPr>
      <w:hyperlink w:anchor="_Toc3775" w:history="1">
        <w:r w:rsidR="00304E78">
          <w:rPr>
            <w:rFonts w:ascii="仿宋" w:hAnsi="仿宋" w:hint="eastAsia"/>
            <w:noProof/>
          </w:rPr>
          <w:t xml:space="preserve">1.78 </w:t>
        </w:r>
        <w:r w:rsidR="00304E78">
          <w:rPr>
            <w:rFonts w:hint="eastAsia"/>
            <w:noProof/>
          </w:rPr>
          <w:t>申请类型</w:t>
        </w:r>
        <w:r w:rsidR="00304E78">
          <w:rPr>
            <w:noProof/>
          </w:rPr>
          <w:tab/>
        </w:r>
        <w:r>
          <w:rPr>
            <w:noProof/>
          </w:rPr>
          <w:fldChar w:fldCharType="begin"/>
        </w:r>
        <w:r w:rsidR="00304E78">
          <w:rPr>
            <w:noProof/>
          </w:rPr>
          <w:instrText xml:space="preserve"> PAGEREF _Toc3775 </w:instrText>
        </w:r>
        <w:r>
          <w:rPr>
            <w:noProof/>
          </w:rPr>
          <w:fldChar w:fldCharType="separate"/>
        </w:r>
        <w:r w:rsidR="001013F5">
          <w:rPr>
            <w:noProof/>
          </w:rPr>
          <w:t>63</w:t>
        </w:r>
        <w:r>
          <w:rPr>
            <w:noProof/>
          </w:rPr>
          <w:fldChar w:fldCharType="end"/>
        </w:r>
      </w:hyperlink>
    </w:p>
    <w:p w:rsidR="0059537E" w:rsidRDefault="00FB23AB" w:rsidP="00304E78">
      <w:pPr>
        <w:pStyle w:val="20"/>
        <w:tabs>
          <w:tab w:val="right" w:leader="dot" w:pos="8306"/>
        </w:tabs>
        <w:ind w:left="600"/>
        <w:rPr>
          <w:noProof/>
        </w:rPr>
      </w:pPr>
      <w:hyperlink w:anchor="_Toc17572" w:history="1">
        <w:r w:rsidR="00304E78">
          <w:rPr>
            <w:rFonts w:ascii="仿宋" w:hAnsi="仿宋" w:hint="eastAsia"/>
            <w:noProof/>
          </w:rPr>
          <w:t xml:space="preserve">1.79 </w:t>
        </w:r>
        <w:r w:rsidR="00304E78">
          <w:rPr>
            <w:rFonts w:hint="eastAsia"/>
            <w:noProof/>
          </w:rPr>
          <w:t>风险类型</w:t>
        </w:r>
        <w:r w:rsidR="00304E78">
          <w:rPr>
            <w:noProof/>
          </w:rPr>
          <w:tab/>
        </w:r>
        <w:r>
          <w:rPr>
            <w:noProof/>
          </w:rPr>
          <w:fldChar w:fldCharType="begin"/>
        </w:r>
        <w:r w:rsidR="00304E78">
          <w:rPr>
            <w:noProof/>
          </w:rPr>
          <w:instrText xml:space="preserve"> PAGEREF _Toc17572 </w:instrText>
        </w:r>
        <w:r>
          <w:rPr>
            <w:noProof/>
          </w:rPr>
          <w:fldChar w:fldCharType="separate"/>
        </w:r>
        <w:r w:rsidR="001013F5">
          <w:rPr>
            <w:noProof/>
          </w:rPr>
          <w:t>64</w:t>
        </w:r>
        <w:r>
          <w:rPr>
            <w:noProof/>
          </w:rPr>
          <w:fldChar w:fldCharType="end"/>
        </w:r>
      </w:hyperlink>
    </w:p>
    <w:p w:rsidR="0059537E" w:rsidRDefault="00FB23AB" w:rsidP="00304E78">
      <w:pPr>
        <w:pStyle w:val="20"/>
        <w:tabs>
          <w:tab w:val="right" w:leader="dot" w:pos="8306"/>
        </w:tabs>
        <w:ind w:left="600"/>
        <w:rPr>
          <w:noProof/>
        </w:rPr>
      </w:pPr>
      <w:hyperlink w:anchor="_Toc31665" w:history="1">
        <w:r w:rsidR="00304E78">
          <w:rPr>
            <w:rFonts w:ascii="仿宋" w:hAnsi="仿宋" w:hint="eastAsia"/>
            <w:noProof/>
          </w:rPr>
          <w:t xml:space="preserve">1.80 </w:t>
        </w:r>
        <w:r w:rsidR="00304E78">
          <w:rPr>
            <w:rFonts w:hint="eastAsia"/>
            <w:noProof/>
          </w:rPr>
          <w:t>诱发职业病类型</w:t>
        </w:r>
        <w:r w:rsidR="00304E78">
          <w:rPr>
            <w:noProof/>
          </w:rPr>
          <w:tab/>
        </w:r>
        <w:r>
          <w:rPr>
            <w:noProof/>
          </w:rPr>
          <w:fldChar w:fldCharType="begin"/>
        </w:r>
        <w:r w:rsidR="00304E78">
          <w:rPr>
            <w:noProof/>
          </w:rPr>
          <w:instrText xml:space="preserve"> PAGEREF _Toc31665 </w:instrText>
        </w:r>
        <w:r>
          <w:rPr>
            <w:noProof/>
          </w:rPr>
          <w:fldChar w:fldCharType="separate"/>
        </w:r>
        <w:r w:rsidR="001013F5">
          <w:rPr>
            <w:noProof/>
          </w:rPr>
          <w:t>64</w:t>
        </w:r>
        <w:r>
          <w:rPr>
            <w:noProof/>
          </w:rPr>
          <w:fldChar w:fldCharType="end"/>
        </w:r>
      </w:hyperlink>
    </w:p>
    <w:p w:rsidR="0059537E" w:rsidRDefault="00FB23AB" w:rsidP="00304E78">
      <w:pPr>
        <w:pStyle w:val="20"/>
        <w:tabs>
          <w:tab w:val="right" w:leader="dot" w:pos="8306"/>
        </w:tabs>
        <w:ind w:left="600"/>
        <w:rPr>
          <w:noProof/>
        </w:rPr>
      </w:pPr>
      <w:hyperlink w:anchor="_Toc16777" w:history="1">
        <w:r w:rsidR="00304E78">
          <w:rPr>
            <w:rFonts w:ascii="仿宋" w:hAnsi="仿宋" w:hint="eastAsia"/>
            <w:noProof/>
          </w:rPr>
          <w:t xml:space="preserve">1.81 </w:t>
        </w:r>
        <w:r w:rsidR="00304E78">
          <w:rPr>
            <w:rFonts w:hint="eastAsia"/>
            <w:noProof/>
          </w:rPr>
          <w:t>风险等级</w:t>
        </w:r>
        <w:r w:rsidR="00304E78">
          <w:rPr>
            <w:noProof/>
          </w:rPr>
          <w:tab/>
        </w:r>
        <w:r>
          <w:rPr>
            <w:noProof/>
          </w:rPr>
          <w:fldChar w:fldCharType="begin"/>
        </w:r>
        <w:r w:rsidR="00304E78">
          <w:rPr>
            <w:noProof/>
          </w:rPr>
          <w:instrText xml:space="preserve"> PAGEREF _Toc16777 </w:instrText>
        </w:r>
        <w:r>
          <w:rPr>
            <w:noProof/>
          </w:rPr>
          <w:fldChar w:fldCharType="separate"/>
        </w:r>
        <w:r w:rsidR="001013F5">
          <w:rPr>
            <w:noProof/>
          </w:rPr>
          <w:t>64</w:t>
        </w:r>
        <w:r>
          <w:rPr>
            <w:noProof/>
          </w:rPr>
          <w:fldChar w:fldCharType="end"/>
        </w:r>
      </w:hyperlink>
    </w:p>
    <w:p w:rsidR="0059537E" w:rsidRDefault="00FB23AB" w:rsidP="00304E78">
      <w:pPr>
        <w:pStyle w:val="20"/>
        <w:tabs>
          <w:tab w:val="right" w:leader="dot" w:pos="8306"/>
        </w:tabs>
        <w:ind w:left="600"/>
        <w:rPr>
          <w:noProof/>
        </w:rPr>
      </w:pPr>
      <w:hyperlink w:anchor="_Toc3961" w:history="1">
        <w:r w:rsidR="00304E78">
          <w:rPr>
            <w:rFonts w:ascii="仿宋" w:hAnsi="仿宋" w:hint="eastAsia"/>
            <w:noProof/>
          </w:rPr>
          <w:t xml:space="preserve">1.82 </w:t>
        </w:r>
        <w:r w:rsidR="00304E78">
          <w:rPr>
            <w:rFonts w:hint="eastAsia"/>
            <w:noProof/>
          </w:rPr>
          <w:t>企业检查等级</w:t>
        </w:r>
        <w:r w:rsidR="00304E78">
          <w:rPr>
            <w:noProof/>
          </w:rPr>
          <w:tab/>
        </w:r>
        <w:r>
          <w:rPr>
            <w:noProof/>
          </w:rPr>
          <w:fldChar w:fldCharType="begin"/>
        </w:r>
        <w:r w:rsidR="00304E78">
          <w:rPr>
            <w:noProof/>
          </w:rPr>
          <w:instrText xml:space="preserve"> PAGEREF _Toc3961 </w:instrText>
        </w:r>
        <w:r>
          <w:rPr>
            <w:noProof/>
          </w:rPr>
          <w:fldChar w:fldCharType="separate"/>
        </w:r>
        <w:r w:rsidR="001013F5">
          <w:rPr>
            <w:noProof/>
          </w:rPr>
          <w:t>65</w:t>
        </w:r>
        <w:r>
          <w:rPr>
            <w:noProof/>
          </w:rPr>
          <w:fldChar w:fldCharType="end"/>
        </w:r>
      </w:hyperlink>
    </w:p>
    <w:p w:rsidR="0059537E" w:rsidRDefault="00FB23AB" w:rsidP="00304E78">
      <w:pPr>
        <w:pStyle w:val="20"/>
        <w:tabs>
          <w:tab w:val="right" w:leader="dot" w:pos="8306"/>
        </w:tabs>
        <w:ind w:left="600"/>
        <w:rPr>
          <w:noProof/>
        </w:rPr>
      </w:pPr>
      <w:hyperlink w:anchor="_Toc26096" w:history="1">
        <w:r w:rsidR="00304E78">
          <w:rPr>
            <w:rFonts w:ascii="仿宋" w:hAnsi="仿宋" w:hint="eastAsia"/>
            <w:noProof/>
          </w:rPr>
          <w:t xml:space="preserve">1.83 </w:t>
        </w:r>
        <w:r w:rsidR="00304E78">
          <w:rPr>
            <w:rFonts w:hint="eastAsia"/>
            <w:noProof/>
          </w:rPr>
          <w:t>职业病危害级别</w:t>
        </w:r>
        <w:r w:rsidR="00304E78">
          <w:rPr>
            <w:noProof/>
          </w:rPr>
          <w:tab/>
        </w:r>
        <w:r>
          <w:rPr>
            <w:noProof/>
          </w:rPr>
          <w:fldChar w:fldCharType="begin"/>
        </w:r>
        <w:r w:rsidR="00304E78">
          <w:rPr>
            <w:noProof/>
          </w:rPr>
          <w:instrText xml:space="preserve"> PAGEREF _Toc26096 </w:instrText>
        </w:r>
        <w:r>
          <w:rPr>
            <w:noProof/>
          </w:rPr>
          <w:fldChar w:fldCharType="separate"/>
        </w:r>
        <w:r w:rsidR="001013F5">
          <w:rPr>
            <w:noProof/>
          </w:rPr>
          <w:t>65</w:t>
        </w:r>
        <w:r>
          <w:rPr>
            <w:noProof/>
          </w:rPr>
          <w:fldChar w:fldCharType="end"/>
        </w:r>
      </w:hyperlink>
    </w:p>
    <w:p w:rsidR="0059537E" w:rsidRDefault="00FB23AB" w:rsidP="00304E78">
      <w:pPr>
        <w:pStyle w:val="20"/>
        <w:tabs>
          <w:tab w:val="right" w:leader="dot" w:pos="8306"/>
        </w:tabs>
        <w:ind w:left="600"/>
        <w:rPr>
          <w:noProof/>
        </w:rPr>
      </w:pPr>
      <w:hyperlink w:anchor="_Toc1444" w:history="1">
        <w:r w:rsidR="00304E78">
          <w:rPr>
            <w:rFonts w:ascii="仿宋" w:hAnsi="仿宋" w:hint="eastAsia"/>
            <w:noProof/>
          </w:rPr>
          <w:t xml:space="preserve">1.84 </w:t>
        </w:r>
        <w:r w:rsidR="00304E78">
          <w:rPr>
            <w:rFonts w:hint="eastAsia"/>
            <w:noProof/>
          </w:rPr>
          <w:t>三同时项目性质</w:t>
        </w:r>
        <w:r w:rsidR="00304E78">
          <w:rPr>
            <w:noProof/>
          </w:rPr>
          <w:tab/>
        </w:r>
        <w:r>
          <w:rPr>
            <w:noProof/>
          </w:rPr>
          <w:fldChar w:fldCharType="begin"/>
        </w:r>
        <w:r w:rsidR="00304E78">
          <w:rPr>
            <w:noProof/>
          </w:rPr>
          <w:instrText xml:space="preserve"> PAGEREF _Toc1444 </w:instrText>
        </w:r>
        <w:r>
          <w:rPr>
            <w:noProof/>
          </w:rPr>
          <w:fldChar w:fldCharType="separate"/>
        </w:r>
        <w:r w:rsidR="001013F5">
          <w:rPr>
            <w:noProof/>
          </w:rPr>
          <w:t>65</w:t>
        </w:r>
        <w:r>
          <w:rPr>
            <w:noProof/>
          </w:rPr>
          <w:fldChar w:fldCharType="end"/>
        </w:r>
      </w:hyperlink>
    </w:p>
    <w:p w:rsidR="0059537E" w:rsidRDefault="00FB23AB" w:rsidP="00304E78">
      <w:pPr>
        <w:pStyle w:val="20"/>
        <w:tabs>
          <w:tab w:val="right" w:leader="dot" w:pos="8306"/>
        </w:tabs>
        <w:ind w:left="600"/>
        <w:rPr>
          <w:noProof/>
        </w:rPr>
      </w:pPr>
      <w:hyperlink w:anchor="_Toc20850" w:history="1">
        <w:r w:rsidR="00304E78">
          <w:rPr>
            <w:rFonts w:ascii="仿宋" w:hAnsi="仿宋" w:hint="eastAsia"/>
            <w:noProof/>
          </w:rPr>
          <w:t xml:space="preserve">1.85 </w:t>
        </w:r>
        <w:r w:rsidR="00304E78">
          <w:rPr>
            <w:rFonts w:hint="eastAsia"/>
            <w:noProof/>
          </w:rPr>
          <w:t>项目建设状态</w:t>
        </w:r>
        <w:r w:rsidR="00304E78">
          <w:rPr>
            <w:noProof/>
          </w:rPr>
          <w:tab/>
        </w:r>
        <w:r>
          <w:rPr>
            <w:noProof/>
          </w:rPr>
          <w:fldChar w:fldCharType="begin"/>
        </w:r>
        <w:r w:rsidR="00304E78">
          <w:rPr>
            <w:noProof/>
          </w:rPr>
          <w:instrText xml:space="preserve"> PAGEREF _Toc20850 </w:instrText>
        </w:r>
        <w:r>
          <w:rPr>
            <w:noProof/>
          </w:rPr>
          <w:fldChar w:fldCharType="separate"/>
        </w:r>
        <w:r w:rsidR="001013F5">
          <w:rPr>
            <w:noProof/>
          </w:rPr>
          <w:t>66</w:t>
        </w:r>
        <w:r>
          <w:rPr>
            <w:noProof/>
          </w:rPr>
          <w:fldChar w:fldCharType="end"/>
        </w:r>
      </w:hyperlink>
    </w:p>
    <w:p w:rsidR="0059537E" w:rsidRDefault="00FB23AB" w:rsidP="00304E78">
      <w:pPr>
        <w:pStyle w:val="20"/>
        <w:tabs>
          <w:tab w:val="right" w:leader="dot" w:pos="8306"/>
        </w:tabs>
        <w:ind w:left="600"/>
        <w:rPr>
          <w:noProof/>
        </w:rPr>
      </w:pPr>
      <w:hyperlink w:anchor="_Toc28858" w:history="1">
        <w:r w:rsidR="00304E78">
          <w:rPr>
            <w:rFonts w:ascii="仿宋" w:hAnsi="仿宋" w:hint="eastAsia"/>
            <w:noProof/>
          </w:rPr>
          <w:t xml:space="preserve">1.86 </w:t>
        </w:r>
        <w:r w:rsidR="00304E78">
          <w:rPr>
            <w:rFonts w:hint="eastAsia"/>
            <w:noProof/>
          </w:rPr>
          <w:t>职业病危害因素</w:t>
        </w:r>
        <w:r w:rsidR="00304E78">
          <w:rPr>
            <w:noProof/>
          </w:rPr>
          <w:tab/>
        </w:r>
        <w:r>
          <w:rPr>
            <w:noProof/>
          </w:rPr>
          <w:fldChar w:fldCharType="begin"/>
        </w:r>
        <w:r w:rsidR="00304E78">
          <w:rPr>
            <w:noProof/>
          </w:rPr>
          <w:instrText xml:space="preserve"> PAGEREF _Toc28858 </w:instrText>
        </w:r>
        <w:r>
          <w:rPr>
            <w:noProof/>
          </w:rPr>
          <w:fldChar w:fldCharType="separate"/>
        </w:r>
        <w:r w:rsidR="001013F5">
          <w:rPr>
            <w:noProof/>
          </w:rPr>
          <w:t>66</w:t>
        </w:r>
        <w:r>
          <w:rPr>
            <w:noProof/>
          </w:rPr>
          <w:fldChar w:fldCharType="end"/>
        </w:r>
      </w:hyperlink>
    </w:p>
    <w:p w:rsidR="0059537E" w:rsidRDefault="00FB23AB" w:rsidP="00304E78">
      <w:pPr>
        <w:pStyle w:val="20"/>
        <w:tabs>
          <w:tab w:val="right" w:leader="dot" w:pos="8306"/>
        </w:tabs>
        <w:ind w:left="600"/>
        <w:rPr>
          <w:noProof/>
        </w:rPr>
      </w:pPr>
      <w:hyperlink w:anchor="_Toc16508" w:history="1">
        <w:r w:rsidR="00304E78">
          <w:rPr>
            <w:rFonts w:ascii="仿宋" w:hAnsi="仿宋" w:hint="eastAsia"/>
            <w:noProof/>
          </w:rPr>
          <w:t xml:space="preserve">1.87 </w:t>
        </w:r>
        <w:r w:rsidR="00304E78">
          <w:rPr>
            <w:rFonts w:hint="eastAsia"/>
            <w:noProof/>
          </w:rPr>
          <w:t>检查计划类型</w:t>
        </w:r>
        <w:r w:rsidR="00304E78">
          <w:rPr>
            <w:noProof/>
          </w:rPr>
          <w:tab/>
        </w:r>
        <w:r>
          <w:rPr>
            <w:noProof/>
          </w:rPr>
          <w:fldChar w:fldCharType="begin"/>
        </w:r>
        <w:r w:rsidR="00304E78">
          <w:rPr>
            <w:noProof/>
          </w:rPr>
          <w:instrText xml:space="preserve"> PAGEREF _Toc16508 </w:instrText>
        </w:r>
        <w:r>
          <w:rPr>
            <w:noProof/>
          </w:rPr>
          <w:fldChar w:fldCharType="separate"/>
        </w:r>
        <w:r w:rsidR="001013F5">
          <w:rPr>
            <w:noProof/>
          </w:rPr>
          <w:t>71</w:t>
        </w:r>
        <w:r>
          <w:rPr>
            <w:noProof/>
          </w:rPr>
          <w:fldChar w:fldCharType="end"/>
        </w:r>
      </w:hyperlink>
    </w:p>
    <w:p w:rsidR="0059537E" w:rsidRDefault="00FB23AB" w:rsidP="00304E78">
      <w:pPr>
        <w:pStyle w:val="20"/>
        <w:tabs>
          <w:tab w:val="right" w:leader="dot" w:pos="8306"/>
        </w:tabs>
        <w:ind w:left="600"/>
        <w:rPr>
          <w:noProof/>
        </w:rPr>
      </w:pPr>
      <w:hyperlink w:anchor="_Toc26453" w:history="1">
        <w:r w:rsidR="00304E78">
          <w:rPr>
            <w:rFonts w:ascii="仿宋" w:hAnsi="仿宋" w:hint="eastAsia"/>
            <w:noProof/>
          </w:rPr>
          <w:t xml:space="preserve">1.88 </w:t>
        </w:r>
        <w:r w:rsidR="00304E78">
          <w:rPr>
            <w:rFonts w:hint="eastAsia"/>
            <w:noProof/>
          </w:rPr>
          <w:t>队伍类型代码</w:t>
        </w:r>
        <w:r w:rsidR="00304E78">
          <w:rPr>
            <w:noProof/>
          </w:rPr>
          <w:tab/>
        </w:r>
        <w:r>
          <w:rPr>
            <w:noProof/>
          </w:rPr>
          <w:fldChar w:fldCharType="begin"/>
        </w:r>
        <w:r w:rsidR="00304E78">
          <w:rPr>
            <w:noProof/>
          </w:rPr>
          <w:instrText xml:space="preserve"> PAGEREF _Toc26453 </w:instrText>
        </w:r>
        <w:r>
          <w:rPr>
            <w:noProof/>
          </w:rPr>
          <w:fldChar w:fldCharType="separate"/>
        </w:r>
        <w:r w:rsidR="001013F5">
          <w:rPr>
            <w:noProof/>
          </w:rPr>
          <w:t>71</w:t>
        </w:r>
        <w:r>
          <w:rPr>
            <w:noProof/>
          </w:rPr>
          <w:fldChar w:fldCharType="end"/>
        </w:r>
      </w:hyperlink>
    </w:p>
    <w:p w:rsidR="0059537E" w:rsidRDefault="00FB23AB" w:rsidP="00304E78">
      <w:pPr>
        <w:pStyle w:val="20"/>
        <w:tabs>
          <w:tab w:val="right" w:leader="dot" w:pos="8306"/>
        </w:tabs>
        <w:ind w:left="600"/>
        <w:rPr>
          <w:noProof/>
        </w:rPr>
      </w:pPr>
      <w:hyperlink w:anchor="_Toc5021" w:history="1">
        <w:r w:rsidR="00304E78">
          <w:rPr>
            <w:rFonts w:ascii="仿宋" w:hAnsi="仿宋" w:hint="eastAsia"/>
            <w:noProof/>
          </w:rPr>
          <w:t xml:space="preserve">1.89 </w:t>
        </w:r>
        <w:r w:rsidR="00304E78">
          <w:rPr>
            <w:rFonts w:hint="eastAsia"/>
            <w:noProof/>
          </w:rPr>
          <w:t>队伍级别代码</w:t>
        </w:r>
        <w:r w:rsidR="00304E78">
          <w:rPr>
            <w:noProof/>
          </w:rPr>
          <w:tab/>
        </w:r>
        <w:r>
          <w:rPr>
            <w:noProof/>
          </w:rPr>
          <w:fldChar w:fldCharType="begin"/>
        </w:r>
        <w:r w:rsidR="00304E78">
          <w:rPr>
            <w:noProof/>
          </w:rPr>
          <w:instrText xml:space="preserve"> PAGEREF _Toc5021 </w:instrText>
        </w:r>
        <w:r>
          <w:rPr>
            <w:noProof/>
          </w:rPr>
          <w:fldChar w:fldCharType="separate"/>
        </w:r>
        <w:r w:rsidR="001013F5">
          <w:rPr>
            <w:noProof/>
          </w:rPr>
          <w:t>72</w:t>
        </w:r>
        <w:r>
          <w:rPr>
            <w:noProof/>
          </w:rPr>
          <w:fldChar w:fldCharType="end"/>
        </w:r>
      </w:hyperlink>
    </w:p>
    <w:p w:rsidR="0059537E" w:rsidRDefault="00FB23AB" w:rsidP="00304E78">
      <w:pPr>
        <w:pStyle w:val="20"/>
        <w:tabs>
          <w:tab w:val="right" w:leader="dot" w:pos="8306"/>
        </w:tabs>
        <w:ind w:left="600"/>
        <w:rPr>
          <w:noProof/>
        </w:rPr>
      </w:pPr>
      <w:hyperlink w:anchor="_Toc17085" w:history="1">
        <w:r w:rsidR="00304E78">
          <w:rPr>
            <w:rFonts w:ascii="仿宋" w:hAnsi="仿宋" w:hint="eastAsia"/>
            <w:noProof/>
          </w:rPr>
          <w:t xml:space="preserve">1.90 </w:t>
        </w:r>
        <w:r w:rsidR="00304E78">
          <w:rPr>
            <w:rFonts w:hint="eastAsia"/>
            <w:noProof/>
          </w:rPr>
          <w:t>专（兼）职代码</w:t>
        </w:r>
        <w:r w:rsidR="00304E78">
          <w:rPr>
            <w:noProof/>
          </w:rPr>
          <w:tab/>
        </w:r>
        <w:r>
          <w:rPr>
            <w:noProof/>
          </w:rPr>
          <w:fldChar w:fldCharType="begin"/>
        </w:r>
        <w:r w:rsidR="00304E78">
          <w:rPr>
            <w:noProof/>
          </w:rPr>
          <w:instrText xml:space="preserve"> PAGEREF _Toc17085 </w:instrText>
        </w:r>
        <w:r>
          <w:rPr>
            <w:noProof/>
          </w:rPr>
          <w:fldChar w:fldCharType="separate"/>
        </w:r>
        <w:r w:rsidR="001013F5">
          <w:rPr>
            <w:noProof/>
          </w:rPr>
          <w:t>72</w:t>
        </w:r>
        <w:r>
          <w:rPr>
            <w:noProof/>
          </w:rPr>
          <w:fldChar w:fldCharType="end"/>
        </w:r>
      </w:hyperlink>
    </w:p>
    <w:p w:rsidR="0059537E" w:rsidRDefault="00FB23AB" w:rsidP="00304E78">
      <w:pPr>
        <w:pStyle w:val="20"/>
        <w:tabs>
          <w:tab w:val="right" w:leader="dot" w:pos="8306"/>
        </w:tabs>
        <w:ind w:left="600"/>
        <w:rPr>
          <w:noProof/>
        </w:rPr>
      </w:pPr>
      <w:hyperlink w:anchor="_Toc5671" w:history="1">
        <w:r w:rsidR="00304E78">
          <w:rPr>
            <w:rFonts w:ascii="仿宋" w:hAnsi="仿宋" w:hint="eastAsia"/>
            <w:noProof/>
          </w:rPr>
          <w:t xml:space="preserve">1.91 </w:t>
        </w:r>
        <w:r w:rsidR="00304E78">
          <w:rPr>
            <w:rFonts w:hint="eastAsia"/>
            <w:noProof/>
          </w:rPr>
          <w:t>队伍资质代码</w:t>
        </w:r>
        <w:r w:rsidR="00304E78">
          <w:rPr>
            <w:noProof/>
          </w:rPr>
          <w:tab/>
        </w:r>
        <w:r>
          <w:rPr>
            <w:noProof/>
          </w:rPr>
          <w:fldChar w:fldCharType="begin"/>
        </w:r>
        <w:r w:rsidR="00304E78">
          <w:rPr>
            <w:noProof/>
          </w:rPr>
          <w:instrText xml:space="preserve"> PAGEREF _Toc5671 </w:instrText>
        </w:r>
        <w:r>
          <w:rPr>
            <w:noProof/>
          </w:rPr>
          <w:fldChar w:fldCharType="separate"/>
        </w:r>
        <w:r w:rsidR="001013F5">
          <w:rPr>
            <w:noProof/>
          </w:rPr>
          <w:t>72</w:t>
        </w:r>
        <w:r>
          <w:rPr>
            <w:noProof/>
          </w:rPr>
          <w:fldChar w:fldCharType="end"/>
        </w:r>
      </w:hyperlink>
    </w:p>
    <w:p w:rsidR="0059537E" w:rsidRDefault="00FB23AB" w:rsidP="00304E78">
      <w:pPr>
        <w:pStyle w:val="20"/>
        <w:tabs>
          <w:tab w:val="right" w:leader="dot" w:pos="8306"/>
        </w:tabs>
        <w:ind w:left="600"/>
        <w:rPr>
          <w:noProof/>
        </w:rPr>
      </w:pPr>
      <w:hyperlink w:anchor="_Toc17275" w:history="1">
        <w:r w:rsidR="00304E78">
          <w:rPr>
            <w:rFonts w:ascii="仿宋" w:hAnsi="仿宋" w:hint="eastAsia"/>
            <w:noProof/>
          </w:rPr>
          <w:t xml:space="preserve">1.92 </w:t>
        </w:r>
        <w:r w:rsidR="00304E78">
          <w:rPr>
            <w:rFonts w:hint="eastAsia"/>
            <w:noProof/>
          </w:rPr>
          <w:t>队伍等级代码</w:t>
        </w:r>
        <w:r w:rsidR="00304E78">
          <w:rPr>
            <w:noProof/>
          </w:rPr>
          <w:tab/>
        </w:r>
        <w:r>
          <w:rPr>
            <w:noProof/>
          </w:rPr>
          <w:fldChar w:fldCharType="begin"/>
        </w:r>
        <w:r w:rsidR="00304E78">
          <w:rPr>
            <w:noProof/>
          </w:rPr>
          <w:instrText xml:space="preserve"> PAGEREF _Toc17275 </w:instrText>
        </w:r>
        <w:r>
          <w:rPr>
            <w:noProof/>
          </w:rPr>
          <w:fldChar w:fldCharType="separate"/>
        </w:r>
        <w:r w:rsidR="001013F5">
          <w:rPr>
            <w:noProof/>
          </w:rPr>
          <w:t>73</w:t>
        </w:r>
        <w:r>
          <w:rPr>
            <w:noProof/>
          </w:rPr>
          <w:fldChar w:fldCharType="end"/>
        </w:r>
      </w:hyperlink>
    </w:p>
    <w:p w:rsidR="0059537E" w:rsidRDefault="00FB23AB" w:rsidP="00304E78">
      <w:pPr>
        <w:pStyle w:val="20"/>
        <w:tabs>
          <w:tab w:val="right" w:leader="dot" w:pos="8306"/>
        </w:tabs>
        <w:ind w:left="600"/>
        <w:rPr>
          <w:noProof/>
        </w:rPr>
      </w:pPr>
      <w:hyperlink w:anchor="_Toc9975" w:history="1">
        <w:r w:rsidR="00304E78">
          <w:rPr>
            <w:rFonts w:ascii="仿宋" w:hAnsi="仿宋" w:hint="eastAsia"/>
            <w:noProof/>
          </w:rPr>
          <w:t xml:space="preserve">1.93 </w:t>
        </w:r>
        <w:r w:rsidR="00304E78">
          <w:rPr>
            <w:rFonts w:hint="eastAsia"/>
            <w:noProof/>
          </w:rPr>
          <w:t>国家应急救援基地编码</w:t>
        </w:r>
        <w:r w:rsidR="00304E78">
          <w:rPr>
            <w:noProof/>
          </w:rPr>
          <w:tab/>
        </w:r>
        <w:r>
          <w:rPr>
            <w:noProof/>
          </w:rPr>
          <w:fldChar w:fldCharType="begin"/>
        </w:r>
        <w:r w:rsidR="00304E78">
          <w:rPr>
            <w:noProof/>
          </w:rPr>
          <w:instrText xml:space="preserve"> PAGEREF _Toc9975 </w:instrText>
        </w:r>
        <w:r>
          <w:rPr>
            <w:noProof/>
          </w:rPr>
          <w:fldChar w:fldCharType="separate"/>
        </w:r>
        <w:r w:rsidR="001013F5">
          <w:rPr>
            <w:noProof/>
          </w:rPr>
          <w:t>73</w:t>
        </w:r>
        <w:r>
          <w:rPr>
            <w:noProof/>
          </w:rPr>
          <w:fldChar w:fldCharType="end"/>
        </w:r>
      </w:hyperlink>
    </w:p>
    <w:p w:rsidR="0059537E" w:rsidRDefault="00FB23AB" w:rsidP="00304E78">
      <w:pPr>
        <w:pStyle w:val="20"/>
        <w:tabs>
          <w:tab w:val="right" w:leader="dot" w:pos="8306"/>
        </w:tabs>
        <w:ind w:left="600"/>
        <w:rPr>
          <w:noProof/>
        </w:rPr>
      </w:pPr>
      <w:hyperlink w:anchor="_Toc21388" w:history="1">
        <w:r w:rsidR="00304E78">
          <w:rPr>
            <w:rFonts w:ascii="仿宋" w:hAnsi="仿宋" w:hint="eastAsia"/>
            <w:noProof/>
          </w:rPr>
          <w:t xml:space="preserve">1.94 </w:t>
        </w:r>
        <w:r w:rsidR="00304E78">
          <w:rPr>
            <w:rFonts w:hint="eastAsia"/>
            <w:noProof/>
          </w:rPr>
          <w:t>物资装备类型代码</w:t>
        </w:r>
        <w:r w:rsidR="00304E78">
          <w:rPr>
            <w:noProof/>
          </w:rPr>
          <w:tab/>
        </w:r>
        <w:r>
          <w:rPr>
            <w:noProof/>
          </w:rPr>
          <w:fldChar w:fldCharType="begin"/>
        </w:r>
        <w:r w:rsidR="00304E78">
          <w:rPr>
            <w:noProof/>
          </w:rPr>
          <w:instrText xml:space="preserve"> PAGEREF _Toc21388 </w:instrText>
        </w:r>
        <w:r>
          <w:rPr>
            <w:noProof/>
          </w:rPr>
          <w:fldChar w:fldCharType="separate"/>
        </w:r>
        <w:r w:rsidR="001013F5">
          <w:rPr>
            <w:noProof/>
          </w:rPr>
          <w:t>73</w:t>
        </w:r>
        <w:r>
          <w:rPr>
            <w:noProof/>
          </w:rPr>
          <w:fldChar w:fldCharType="end"/>
        </w:r>
      </w:hyperlink>
    </w:p>
    <w:p w:rsidR="0059537E" w:rsidRDefault="00FB23AB" w:rsidP="00304E78">
      <w:pPr>
        <w:pStyle w:val="20"/>
        <w:tabs>
          <w:tab w:val="right" w:leader="dot" w:pos="8306"/>
        </w:tabs>
        <w:ind w:left="600"/>
        <w:rPr>
          <w:noProof/>
        </w:rPr>
      </w:pPr>
      <w:hyperlink w:anchor="_Toc15457" w:history="1">
        <w:r w:rsidR="00304E78">
          <w:rPr>
            <w:rFonts w:ascii="仿宋" w:hAnsi="仿宋" w:hint="eastAsia"/>
            <w:noProof/>
          </w:rPr>
          <w:t xml:space="preserve">1.95 </w:t>
        </w:r>
        <w:r w:rsidR="00304E78">
          <w:rPr>
            <w:rFonts w:hint="eastAsia"/>
            <w:noProof/>
          </w:rPr>
          <w:t>装备状态代码</w:t>
        </w:r>
        <w:r w:rsidR="00304E78">
          <w:rPr>
            <w:noProof/>
          </w:rPr>
          <w:tab/>
        </w:r>
        <w:r>
          <w:rPr>
            <w:noProof/>
          </w:rPr>
          <w:fldChar w:fldCharType="begin"/>
        </w:r>
        <w:r w:rsidR="00304E78">
          <w:rPr>
            <w:noProof/>
          </w:rPr>
          <w:instrText xml:space="preserve"> PAGEREF _Toc15457 </w:instrText>
        </w:r>
        <w:r>
          <w:rPr>
            <w:noProof/>
          </w:rPr>
          <w:fldChar w:fldCharType="separate"/>
        </w:r>
        <w:r w:rsidR="001013F5">
          <w:rPr>
            <w:noProof/>
          </w:rPr>
          <w:t>74</w:t>
        </w:r>
        <w:r>
          <w:rPr>
            <w:noProof/>
          </w:rPr>
          <w:fldChar w:fldCharType="end"/>
        </w:r>
      </w:hyperlink>
    </w:p>
    <w:p w:rsidR="0059537E" w:rsidRDefault="00FB23AB" w:rsidP="00304E78">
      <w:pPr>
        <w:pStyle w:val="20"/>
        <w:tabs>
          <w:tab w:val="right" w:leader="dot" w:pos="8306"/>
        </w:tabs>
        <w:ind w:left="600"/>
        <w:rPr>
          <w:noProof/>
        </w:rPr>
      </w:pPr>
      <w:hyperlink w:anchor="_Toc6933" w:history="1">
        <w:r w:rsidR="00304E78">
          <w:rPr>
            <w:rFonts w:ascii="仿宋" w:hAnsi="仿宋" w:hint="eastAsia"/>
            <w:noProof/>
          </w:rPr>
          <w:t xml:space="preserve">1.96 </w:t>
        </w:r>
        <w:r w:rsidR="00304E78">
          <w:rPr>
            <w:rFonts w:hint="eastAsia"/>
            <w:noProof/>
          </w:rPr>
          <w:t>应急装备来源编码</w:t>
        </w:r>
        <w:r w:rsidR="00304E78">
          <w:rPr>
            <w:noProof/>
          </w:rPr>
          <w:tab/>
        </w:r>
        <w:r>
          <w:rPr>
            <w:noProof/>
          </w:rPr>
          <w:fldChar w:fldCharType="begin"/>
        </w:r>
        <w:r w:rsidR="00304E78">
          <w:rPr>
            <w:noProof/>
          </w:rPr>
          <w:instrText xml:space="preserve"> PAGEREF _Toc6933 </w:instrText>
        </w:r>
        <w:r>
          <w:rPr>
            <w:noProof/>
          </w:rPr>
          <w:fldChar w:fldCharType="separate"/>
        </w:r>
        <w:r w:rsidR="001013F5">
          <w:rPr>
            <w:noProof/>
          </w:rPr>
          <w:t>74</w:t>
        </w:r>
        <w:r>
          <w:rPr>
            <w:noProof/>
          </w:rPr>
          <w:fldChar w:fldCharType="end"/>
        </w:r>
      </w:hyperlink>
    </w:p>
    <w:p w:rsidR="0059537E" w:rsidRDefault="00FB23AB" w:rsidP="00304E78">
      <w:pPr>
        <w:pStyle w:val="20"/>
        <w:tabs>
          <w:tab w:val="right" w:leader="dot" w:pos="8306"/>
        </w:tabs>
        <w:ind w:left="600"/>
        <w:rPr>
          <w:noProof/>
        </w:rPr>
      </w:pPr>
      <w:hyperlink w:anchor="_Toc17552" w:history="1">
        <w:r w:rsidR="00304E78">
          <w:rPr>
            <w:rFonts w:ascii="仿宋" w:hAnsi="仿宋" w:hint="eastAsia"/>
            <w:noProof/>
          </w:rPr>
          <w:t xml:space="preserve">1.97 </w:t>
        </w:r>
        <w:r w:rsidR="00304E78">
          <w:rPr>
            <w:rFonts w:hint="eastAsia"/>
            <w:noProof/>
          </w:rPr>
          <w:t>物资装备类别代码</w:t>
        </w:r>
        <w:r w:rsidR="00304E78">
          <w:rPr>
            <w:noProof/>
          </w:rPr>
          <w:tab/>
        </w:r>
        <w:r>
          <w:rPr>
            <w:noProof/>
          </w:rPr>
          <w:fldChar w:fldCharType="begin"/>
        </w:r>
        <w:r w:rsidR="00304E78">
          <w:rPr>
            <w:noProof/>
          </w:rPr>
          <w:instrText xml:space="preserve"> PAGEREF _Toc17552 </w:instrText>
        </w:r>
        <w:r>
          <w:rPr>
            <w:noProof/>
          </w:rPr>
          <w:fldChar w:fldCharType="separate"/>
        </w:r>
        <w:r w:rsidR="001013F5">
          <w:rPr>
            <w:noProof/>
          </w:rPr>
          <w:t>74</w:t>
        </w:r>
        <w:r>
          <w:rPr>
            <w:noProof/>
          </w:rPr>
          <w:fldChar w:fldCharType="end"/>
        </w:r>
      </w:hyperlink>
    </w:p>
    <w:p w:rsidR="0059537E" w:rsidRDefault="00FB23AB" w:rsidP="00304E78">
      <w:pPr>
        <w:pStyle w:val="20"/>
        <w:tabs>
          <w:tab w:val="right" w:leader="dot" w:pos="8306"/>
        </w:tabs>
        <w:ind w:left="600"/>
        <w:rPr>
          <w:noProof/>
        </w:rPr>
      </w:pPr>
      <w:hyperlink w:anchor="_Toc966" w:history="1">
        <w:r w:rsidR="00304E78">
          <w:rPr>
            <w:rFonts w:ascii="仿宋" w:hAnsi="仿宋" w:hint="eastAsia"/>
            <w:noProof/>
          </w:rPr>
          <w:t xml:space="preserve">1.98 </w:t>
        </w:r>
        <w:r w:rsidR="00304E78">
          <w:rPr>
            <w:rFonts w:hint="eastAsia"/>
            <w:noProof/>
          </w:rPr>
          <w:t>计量单位</w:t>
        </w:r>
        <w:r w:rsidR="00304E78">
          <w:rPr>
            <w:noProof/>
          </w:rPr>
          <w:tab/>
        </w:r>
        <w:r>
          <w:rPr>
            <w:noProof/>
          </w:rPr>
          <w:fldChar w:fldCharType="begin"/>
        </w:r>
        <w:r w:rsidR="00304E78">
          <w:rPr>
            <w:noProof/>
          </w:rPr>
          <w:instrText xml:space="preserve"> PAGEREF _Toc966 </w:instrText>
        </w:r>
        <w:r>
          <w:rPr>
            <w:noProof/>
          </w:rPr>
          <w:fldChar w:fldCharType="separate"/>
        </w:r>
        <w:r w:rsidR="001013F5">
          <w:rPr>
            <w:noProof/>
          </w:rPr>
          <w:t>75</w:t>
        </w:r>
        <w:r>
          <w:rPr>
            <w:noProof/>
          </w:rPr>
          <w:fldChar w:fldCharType="end"/>
        </w:r>
      </w:hyperlink>
    </w:p>
    <w:p w:rsidR="0059537E" w:rsidRDefault="00FB23AB" w:rsidP="00304E78">
      <w:pPr>
        <w:pStyle w:val="20"/>
        <w:tabs>
          <w:tab w:val="right" w:leader="dot" w:pos="8306"/>
        </w:tabs>
        <w:ind w:left="600"/>
        <w:rPr>
          <w:noProof/>
        </w:rPr>
      </w:pPr>
      <w:hyperlink w:anchor="_Toc11744" w:history="1">
        <w:r w:rsidR="00304E78">
          <w:rPr>
            <w:rFonts w:ascii="仿宋" w:hAnsi="仿宋" w:hint="eastAsia"/>
            <w:noProof/>
          </w:rPr>
          <w:t xml:space="preserve">1.99 </w:t>
        </w:r>
        <w:r w:rsidR="00304E78">
          <w:rPr>
            <w:rFonts w:hint="eastAsia"/>
            <w:noProof/>
          </w:rPr>
          <w:t>健康状况</w:t>
        </w:r>
        <w:r w:rsidR="00304E78">
          <w:rPr>
            <w:noProof/>
          </w:rPr>
          <w:tab/>
        </w:r>
        <w:r>
          <w:rPr>
            <w:noProof/>
          </w:rPr>
          <w:fldChar w:fldCharType="begin"/>
        </w:r>
        <w:r w:rsidR="00304E78">
          <w:rPr>
            <w:noProof/>
          </w:rPr>
          <w:instrText xml:space="preserve"> PAGEREF _Toc11744 </w:instrText>
        </w:r>
        <w:r>
          <w:rPr>
            <w:noProof/>
          </w:rPr>
          <w:fldChar w:fldCharType="separate"/>
        </w:r>
        <w:r w:rsidR="001013F5">
          <w:rPr>
            <w:noProof/>
          </w:rPr>
          <w:t>77</w:t>
        </w:r>
        <w:r>
          <w:rPr>
            <w:noProof/>
          </w:rPr>
          <w:fldChar w:fldCharType="end"/>
        </w:r>
      </w:hyperlink>
    </w:p>
    <w:p w:rsidR="0059537E" w:rsidRDefault="00FB23AB" w:rsidP="00304E78">
      <w:pPr>
        <w:pStyle w:val="20"/>
        <w:tabs>
          <w:tab w:val="right" w:leader="dot" w:pos="8306"/>
        </w:tabs>
        <w:ind w:left="600"/>
        <w:rPr>
          <w:noProof/>
        </w:rPr>
      </w:pPr>
      <w:hyperlink w:anchor="_Toc26705" w:history="1">
        <w:r w:rsidR="00304E78">
          <w:rPr>
            <w:rFonts w:ascii="仿宋" w:hAnsi="仿宋" w:hint="eastAsia"/>
            <w:noProof/>
          </w:rPr>
          <w:t xml:space="preserve">1.100 </w:t>
        </w:r>
        <w:r w:rsidR="00304E78">
          <w:rPr>
            <w:rFonts w:hint="eastAsia"/>
            <w:noProof/>
          </w:rPr>
          <w:t>政治面貌</w:t>
        </w:r>
        <w:r w:rsidR="00304E78">
          <w:rPr>
            <w:noProof/>
          </w:rPr>
          <w:tab/>
        </w:r>
        <w:r>
          <w:rPr>
            <w:noProof/>
          </w:rPr>
          <w:fldChar w:fldCharType="begin"/>
        </w:r>
        <w:r w:rsidR="00304E78">
          <w:rPr>
            <w:noProof/>
          </w:rPr>
          <w:instrText xml:space="preserve"> PAGEREF _Toc26705 </w:instrText>
        </w:r>
        <w:r>
          <w:rPr>
            <w:noProof/>
          </w:rPr>
          <w:fldChar w:fldCharType="separate"/>
        </w:r>
        <w:r w:rsidR="001013F5">
          <w:rPr>
            <w:noProof/>
          </w:rPr>
          <w:t>77</w:t>
        </w:r>
        <w:r>
          <w:rPr>
            <w:noProof/>
          </w:rPr>
          <w:fldChar w:fldCharType="end"/>
        </w:r>
      </w:hyperlink>
    </w:p>
    <w:p w:rsidR="0059537E" w:rsidRDefault="00FB23AB" w:rsidP="00304E78">
      <w:pPr>
        <w:pStyle w:val="20"/>
        <w:tabs>
          <w:tab w:val="right" w:leader="dot" w:pos="8306"/>
        </w:tabs>
        <w:ind w:left="600"/>
        <w:rPr>
          <w:noProof/>
        </w:rPr>
      </w:pPr>
      <w:hyperlink w:anchor="_Toc32498" w:history="1">
        <w:r w:rsidR="00304E78">
          <w:rPr>
            <w:rFonts w:ascii="仿宋" w:hAnsi="仿宋" w:hint="eastAsia"/>
            <w:noProof/>
          </w:rPr>
          <w:t xml:space="preserve">1.101 </w:t>
        </w:r>
        <w:r w:rsidR="00304E78">
          <w:rPr>
            <w:rFonts w:hint="eastAsia"/>
            <w:noProof/>
          </w:rPr>
          <w:t>专家类型</w:t>
        </w:r>
        <w:r w:rsidR="00304E78">
          <w:rPr>
            <w:noProof/>
          </w:rPr>
          <w:tab/>
        </w:r>
        <w:r>
          <w:rPr>
            <w:noProof/>
          </w:rPr>
          <w:fldChar w:fldCharType="begin"/>
        </w:r>
        <w:r w:rsidR="00304E78">
          <w:rPr>
            <w:noProof/>
          </w:rPr>
          <w:instrText xml:space="preserve"> PAGEREF _Toc32498 </w:instrText>
        </w:r>
        <w:r>
          <w:rPr>
            <w:noProof/>
          </w:rPr>
          <w:fldChar w:fldCharType="separate"/>
        </w:r>
        <w:r w:rsidR="001013F5">
          <w:rPr>
            <w:noProof/>
          </w:rPr>
          <w:t>77</w:t>
        </w:r>
        <w:r>
          <w:rPr>
            <w:noProof/>
          </w:rPr>
          <w:fldChar w:fldCharType="end"/>
        </w:r>
      </w:hyperlink>
    </w:p>
    <w:p w:rsidR="0059537E" w:rsidRDefault="00FB23AB" w:rsidP="00304E78">
      <w:pPr>
        <w:pStyle w:val="20"/>
        <w:tabs>
          <w:tab w:val="right" w:leader="dot" w:pos="8306"/>
        </w:tabs>
        <w:ind w:left="600"/>
        <w:rPr>
          <w:noProof/>
        </w:rPr>
      </w:pPr>
      <w:hyperlink w:anchor="_Toc22688" w:history="1">
        <w:r w:rsidR="00304E78">
          <w:rPr>
            <w:rFonts w:ascii="仿宋" w:hAnsi="仿宋" w:hint="eastAsia"/>
            <w:noProof/>
          </w:rPr>
          <w:t xml:space="preserve">1.102 </w:t>
        </w:r>
        <w:r w:rsidR="00304E78">
          <w:rPr>
            <w:rFonts w:hint="eastAsia"/>
            <w:noProof/>
          </w:rPr>
          <w:t>专家类别代码</w:t>
        </w:r>
        <w:r w:rsidR="00304E78">
          <w:rPr>
            <w:noProof/>
          </w:rPr>
          <w:tab/>
        </w:r>
        <w:r>
          <w:rPr>
            <w:noProof/>
          </w:rPr>
          <w:fldChar w:fldCharType="begin"/>
        </w:r>
        <w:r w:rsidR="00304E78">
          <w:rPr>
            <w:noProof/>
          </w:rPr>
          <w:instrText xml:space="preserve"> PAGEREF _Toc22688 </w:instrText>
        </w:r>
        <w:r>
          <w:rPr>
            <w:noProof/>
          </w:rPr>
          <w:fldChar w:fldCharType="separate"/>
        </w:r>
        <w:r w:rsidR="001013F5">
          <w:rPr>
            <w:noProof/>
          </w:rPr>
          <w:t>78</w:t>
        </w:r>
        <w:r>
          <w:rPr>
            <w:noProof/>
          </w:rPr>
          <w:fldChar w:fldCharType="end"/>
        </w:r>
      </w:hyperlink>
    </w:p>
    <w:p w:rsidR="0059537E" w:rsidRDefault="00FB23AB" w:rsidP="00304E78">
      <w:pPr>
        <w:pStyle w:val="20"/>
        <w:tabs>
          <w:tab w:val="right" w:leader="dot" w:pos="8306"/>
        </w:tabs>
        <w:ind w:left="600"/>
        <w:rPr>
          <w:noProof/>
        </w:rPr>
      </w:pPr>
      <w:hyperlink w:anchor="_Toc25748" w:history="1">
        <w:r w:rsidR="00304E78">
          <w:rPr>
            <w:rFonts w:ascii="仿宋" w:hAnsi="仿宋" w:hint="eastAsia"/>
            <w:noProof/>
          </w:rPr>
          <w:t xml:space="preserve">1.103 </w:t>
        </w:r>
        <w:r w:rsidR="00304E78">
          <w:rPr>
            <w:rFonts w:hint="eastAsia"/>
            <w:noProof/>
          </w:rPr>
          <w:t>避难场所类型代码</w:t>
        </w:r>
        <w:r w:rsidR="00304E78">
          <w:rPr>
            <w:noProof/>
          </w:rPr>
          <w:tab/>
        </w:r>
        <w:r>
          <w:rPr>
            <w:noProof/>
          </w:rPr>
          <w:fldChar w:fldCharType="begin"/>
        </w:r>
        <w:r w:rsidR="00304E78">
          <w:rPr>
            <w:noProof/>
          </w:rPr>
          <w:instrText xml:space="preserve"> PAGEREF _Toc25748 </w:instrText>
        </w:r>
        <w:r>
          <w:rPr>
            <w:noProof/>
          </w:rPr>
          <w:fldChar w:fldCharType="separate"/>
        </w:r>
        <w:r w:rsidR="001013F5">
          <w:rPr>
            <w:noProof/>
          </w:rPr>
          <w:t>78</w:t>
        </w:r>
        <w:r>
          <w:rPr>
            <w:noProof/>
          </w:rPr>
          <w:fldChar w:fldCharType="end"/>
        </w:r>
      </w:hyperlink>
    </w:p>
    <w:p w:rsidR="0059537E" w:rsidRDefault="00FB23AB" w:rsidP="00304E78">
      <w:pPr>
        <w:pStyle w:val="20"/>
        <w:tabs>
          <w:tab w:val="right" w:leader="dot" w:pos="8306"/>
        </w:tabs>
        <w:ind w:left="600"/>
        <w:rPr>
          <w:noProof/>
        </w:rPr>
      </w:pPr>
      <w:hyperlink w:anchor="_Toc24749" w:history="1">
        <w:r w:rsidR="00304E78">
          <w:rPr>
            <w:rFonts w:ascii="仿宋" w:hAnsi="仿宋" w:hint="eastAsia"/>
            <w:noProof/>
          </w:rPr>
          <w:t xml:space="preserve">1.104 </w:t>
        </w:r>
        <w:r w:rsidR="00304E78">
          <w:rPr>
            <w:rFonts w:hint="eastAsia"/>
            <w:noProof/>
          </w:rPr>
          <w:t>预案类别代码</w:t>
        </w:r>
        <w:r w:rsidR="00304E78">
          <w:rPr>
            <w:noProof/>
          </w:rPr>
          <w:tab/>
        </w:r>
        <w:r>
          <w:rPr>
            <w:noProof/>
          </w:rPr>
          <w:fldChar w:fldCharType="begin"/>
        </w:r>
        <w:r w:rsidR="00304E78">
          <w:rPr>
            <w:noProof/>
          </w:rPr>
          <w:instrText xml:space="preserve"> PAGEREF _Toc24749 </w:instrText>
        </w:r>
        <w:r>
          <w:rPr>
            <w:noProof/>
          </w:rPr>
          <w:fldChar w:fldCharType="separate"/>
        </w:r>
        <w:r w:rsidR="001013F5">
          <w:rPr>
            <w:noProof/>
          </w:rPr>
          <w:t>79</w:t>
        </w:r>
        <w:r>
          <w:rPr>
            <w:noProof/>
          </w:rPr>
          <w:fldChar w:fldCharType="end"/>
        </w:r>
      </w:hyperlink>
    </w:p>
    <w:p w:rsidR="0059537E" w:rsidRDefault="00FB23AB" w:rsidP="00304E78">
      <w:pPr>
        <w:pStyle w:val="20"/>
        <w:tabs>
          <w:tab w:val="right" w:leader="dot" w:pos="8306"/>
        </w:tabs>
        <w:ind w:left="600"/>
        <w:rPr>
          <w:noProof/>
        </w:rPr>
      </w:pPr>
      <w:hyperlink w:anchor="_Toc2994" w:history="1">
        <w:r w:rsidR="00304E78">
          <w:rPr>
            <w:rFonts w:ascii="仿宋" w:hAnsi="仿宋" w:hint="eastAsia"/>
            <w:noProof/>
          </w:rPr>
          <w:t xml:space="preserve">1.105 </w:t>
        </w:r>
        <w:r w:rsidR="00304E78">
          <w:rPr>
            <w:rFonts w:hint="eastAsia"/>
            <w:noProof/>
          </w:rPr>
          <w:t>预案级别代码</w:t>
        </w:r>
        <w:r w:rsidR="00304E78">
          <w:rPr>
            <w:noProof/>
          </w:rPr>
          <w:tab/>
        </w:r>
        <w:r>
          <w:rPr>
            <w:noProof/>
          </w:rPr>
          <w:fldChar w:fldCharType="begin"/>
        </w:r>
        <w:r w:rsidR="00304E78">
          <w:rPr>
            <w:noProof/>
          </w:rPr>
          <w:instrText xml:space="preserve"> PAGEREF _Toc2994 </w:instrText>
        </w:r>
        <w:r>
          <w:rPr>
            <w:noProof/>
          </w:rPr>
          <w:fldChar w:fldCharType="separate"/>
        </w:r>
        <w:r w:rsidR="001013F5">
          <w:rPr>
            <w:noProof/>
          </w:rPr>
          <w:t>79</w:t>
        </w:r>
        <w:r>
          <w:rPr>
            <w:noProof/>
          </w:rPr>
          <w:fldChar w:fldCharType="end"/>
        </w:r>
      </w:hyperlink>
    </w:p>
    <w:p w:rsidR="0059537E" w:rsidRDefault="00FB23AB" w:rsidP="00304E78">
      <w:pPr>
        <w:pStyle w:val="20"/>
        <w:tabs>
          <w:tab w:val="right" w:leader="dot" w:pos="8306"/>
        </w:tabs>
        <w:ind w:left="600"/>
        <w:rPr>
          <w:noProof/>
        </w:rPr>
      </w:pPr>
      <w:hyperlink w:anchor="_Toc28458" w:history="1">
        <w:r w:rsidR="00304E78">
          <w:rPr>
            <w:rFonts w:ascii="仿宋" w:hAnsi="仿宋" w:hint="eastAsia"/>
            <w:noProof/>
          </w:rPr>
          <w:t xml:space="preserve">1.106 </w:t>
        </w:r>
        <w:r w:rsidR="00304E78">
          <w:rPr>
            <w:rFonts w:hint="eastAsia"/>
            <w:noProof/>
          </w:rPr>
          <w:t>适用领域代码</w:t>
        </w:r>
        <w:r w:rsidR="00304E78">
          <w:rPr>
            <w:noProof/>
          </w:rPr>
          <w:tab/>
        </w:r>
        <w:r>
          <w:rPr>
            <w:noProof/>
          </w:rPr>
          <w:fldChar w:fldCharType="begin"/>
        </w:r>
        <w:r w:rsidR="00304E78">
          <w:rPr>
            <w:noProof/>
          </w:rPr>
          <w:instrText xml:space="preserve"> PAGEREF _Toc28458 </w:instrText>
        </w:r>
        <w:r>
          <w:rPr>
            <w:noProof/>
          </w:rPr>
          <w:fldChar w:fldCharType="separate"/>
        </w:r>
        <w:r w:rsidR="001013F5">
          <w:rPr>
            <w:noProof/>
          </w:rPr>
          <w:t>79</w:t>
        </w:r>
        <w:r>
          <w:rPr>
            <w:noProof/>
          </w:rPr>
          <w:fldChar w:fldCharType="end"/>
        </w:r>
      </w:hyperlink>
    </w:p>
    <w:p w:rsidR="0059537E" w:rsidRDefault="00FB23AB" w:rsidP="00304E78">
      <w:pPr>
        <w:pStyle w:val="20"/>
        <w:tabs>
          <w:tab w:val="right" w:leader="dot" w:pos="8306"/>
        </w:tabs>
        <w:ind w:left="600"/>
        <w:rPr>
          <w:noProof/>
        </w:rPr>
      </w:pPr>
      <w:hyperlink w:anchor="_Toc4062" w:history="1">
        <w:r w:rsidR="00304E78">
          <w:rPr>
            <w:rFonts w:ascii="仿宋" w:hAnsi="仿宋" w:hint="eastAsia"/>
            <w:noProof/>
          </w:rPr>
          <w:t xml:space="preserve">1.107 </w:t>
        </w:r>
        <w:r w:rsidR="00304E78">
          <w:rPr>
            <w:rFonts w:hint="eastAsia"/>
            <w:noProof/>
          </w:rPr>
          <w:t>演练类型代码</w:t>
        </w:r>
        <w:r w:rsidR="00304E78">
          <w:rPr>
            <w:noProof/>
          </w:rPr>
          <w:tab/>
        </w:r>
        <w:r>
          <w:rPr>
            <w:noProof/>
          </w:rPr>
          <w:fldChar w:fldCharType="begin"/>
        </w:r>
        <w:r w:rsidR="00304E78">
          <w:rPr>
            <w:noProof/>
          </w:rPr>
          <w:instrText xml:space="preserve"> PAGEREF _Toc4062 </w:instrText>
        </w:r>
        <w:r>
          <w:rPr>
            <w:noProof/>
          </w:rPr>
          <w:fldChar w:fldCharType="separate"/>
        </w:r>
        <w:r w:rsidR="001013F5">
          <w:rPr>
            <w:noProof/>
          </w:rPr>
          <w:t>80</w:t>
        </w:r>
        <w:r>
          <w:rPr>
            <w:noProof/>
          </w:rPr>
          <w:fldChar w:fldCharType="end"/>
        </w:r>
      </w:hyperlink>
    </w:p>
    <w:p w:rsidR="0059537E" w:rsidRDefault="00FB23AB" w:rsidP="00304E78">
      <w:pPr>
        <w:pStyle w:val="20"/>
        <w:tabs>
          <w:tab w:val="right" w:leader="dot" w:pos="8306"/>
        </w:tabs>
        <w:ind w:left="600"/>
        <w:rPr>
          <w:noProof/>
        </w:rPr>
      </w:pPr>
      <w:hyperlink w:anchor="_Toc8796" w:history="1">
        <w:r w:rsidR="00304E78">
          <w:rPr>
            <w:rFonts w:ascii="仿宋" w:hAnsi="仿宋" w:hint="eastAsia"/>
            <w:noProof/>
          </w:rPr>
          <w:t xml:space="preserve">1.108 </w:t>
        </w:r>
        <w:r w:rsidR="00304E78">
          <w:rPr>
            <w:rFonts w:hint="eastAsia"/>
            <w:noProof/>
          </w:rPr>
          <w:t>演练形式代码</w:t>
        </w:r>
        <w:r w:rsidR="00304E78">
          <w:rPr>
            <w:noProof/>
          </w:rPr>
          <w:tab/>
        </w:r>
        <w:r>
          <w:rPr>
            <w:noProof/>
          </w:rPr>
          <w:fldChar w:fldCharType="begin"/>
        </w:r>
        <w:r w:rsidR="00304E78">
          <w:rPr>
            <w:noProof/>
          </w:rPr>
          <w:instrText xml:space="preserve"> PAGEREF _Toc8796 </w:instrText>
        </w:r>
        <w:r>
          <w:rPr>
            <w:noProof/>
          </w:rPr>
          <w:fldChar w:fldCharType="separate"/>
        </w:r>
        <w:r w:rsidR="001013F5">
          <w:rPr>
            <w:noProof/>
          </w:rPr>
          <w:t>81</w:t>
        </w:r>
        <w:r>
          <w:rPr>
            <w:noProof/>
          </w:rPr>
          <w:fldChar w:fldCharType="end"/>
        </w:r>
      </w:hyperlink>
    </w:p>
    <w:p w:rsidR="0059537E" w:rsidRDefault="00FB23AB" w:rsidP="00304E78">
      <w:pPr>
        <w:pStyle w:val="20"/>
        <w:tabs>
          <w:tab w:val="right" w:leader="dot" w:pos="8306"/>
        </w:tabs>
        <w:ind w:left="600"/>
        <w:rPr>
          <w:noProof/>
        </w:rPr>
      </w:pPr>
      <w:hyperlink w:anchor="_Toc19268" w:history="1">
        <w:r w:rsidR="00304E78">
          <w:rPr>
            <w:rFonts w:ascii="仿宋" w:hAnsi="仿宋" w:hint="eastAsia"/>
            <w:noProof/>
          </w:rPr>
          <w:t xml:space="preserve">1.109 </w:t>
        </w:r>
        <w:r w:rsidR="00304E78">
          <w:rPr>
            <w:rFonts w:hint="eastAsia"/>
            <w:noProof/>
          </w:rPr>
          <w:t>附件关联业务类别</w:t>
        </w:r>
        <w:r w:rsidR="00304E78">
          <w:rPr>
            <w:noProof/>
          </w:rPr>
          <w:tab/>
        </w:r>
        <w:r>
          <w:rPr>
            <w:noProof/>
          </w:rPr>
          <w:fldChar w:fldCharType="begin"/>
        </w:r>
        <w:r w:rsidR="00304E78">
          <w:rPr>
            <w:noProof/>
          </w:rPr>
          <w:instrText xml:space="preserve"> PAGEREF _Toc19268 </w:instrText>
        </w:r>
        <w:r>
          <w:rPr>
            <w:noProof/>
          </w:rPr>
          <w:fldChar w:fldCharType="separate"/>
        </w:r>
        <w:r w:rsidR="001013F5">
          <w:rPr>
            <w:noProof/>
          </w:rPr>
          <w:t>81</w:t>
        </w:r>
        <w:r>
          <w:rPr>
            <w:noProof/>
          </w:rPr>
          <w:fldChar w:fldCharType="end"/>
        </w:r>
      </w:hyperlink>
    </w:p>
    <w:p w:rsidR="0059537E" w:rsidRDefault="00FB23AB" w:rsidP="00304E78">
      <w:pPr>
        <w:pStyle w:val="20"/>
        <w:tabs>
          <w:tab w:val="right" w:leader="dot" w:pos="8306"/>
        </w:tabs>
        <w:ind w:left="600"/>
        <w:rPr>
          <w:noProof/>
        </w:rPr>
      </w:pPr>
      <w:hyperlink w:anchor="_Toc13524" w:history="1">
        <w:r w:rsidR="00304E78">
          <w:rPr>
            <w:rFonts w:ascii="仿宋" w:hAnsi="仿宋" w:hint="eastAsia"/>
            <w:noProof/>
          </w:rPr>
          <w:t xml:space="preserve">1.110 </w:t>
        </w:r>
        <w:r w:rsidR="00304E78">
          <w:rPr>
            <w:rFonts w:hint="eastAsia"/>
            <w:noProof/>
          </w:rPr>
          <w:t>国民经济行业分类</w:t>
        </w:r>
        <w:r w:rsidR="00304E78">
          <w:rPr>
            <w:noProof/>
          </w:rPr>
          <w:tab/>
        </w:r>
        <w:r>
          <w:rPr>
            <w:noProof/>
          </w:rPr>
          <w:fldChar w:fldCharType="begin"/>
        </w:r>
        <w:r w:rsidR="00304E78">
          <w:rPr>
            <w:noProof/>
          </w:rPr>
          <w:instrText xml:space="preserve"> PAGEREF _Toc13524 </w:instrText>
        </w:r>
        <w:r>
          <w:rPr>
            <w:noProof/>
          </w:rPr>
          <w:fldChar w:fldCharType="separate"/>
        </w:r>
        <w:r w:rsidR="001013F5">
          <w:rPr>
            <w:noProof/>
          </w:rPr>
          <w:t>81</w:t>
        </w:r>
        <w:r>
          <w:rPr>
            <w:noProof/>
          </w:rPr>
          <w:fldChar w:fldCharType="end"/>
        </w:r>
      </w:hyperlink>
    </w:p>
    <w:p w:rsidR="0059537E" w:rsidRDefault="00FB23AB" w:rsidP="00304E78">
      <w:pPr>
        <w:pStyle w:val="20"/>
        <w:tabs>
          <w:tab w:val="right" w:leader="dot" w:pos="8306"/>
        </w:tabs>
        <w:ind w:left="600"/>
        <w:rPr>
          <w:noProof/>
        </w:rPr>
      </w:pPr>
      <w:hyperlink w:anchor="_Toc31485" w:history="1">
        <w:r w:rsidR="00304E78">
          <w:rPr>
            <w:rFonts w:ascii="仿宋" w:hAnsi="仿宋" w:hint="eastAsia"/>
            <w:noProof/>
          </w:rPr>
          <w:t xml:space="preserve">1.111 </w:t>
        </w:r>
        <w:r w:rsidR="00304E78">
          <w:rPr>
            <w:rFonts w:hint="eastAsia"/>
            <w:noProof/>
          </w:rPr>
          <w:t>全国行政区划代码</w:t>
        </w:r>
        <w:r w:rsidR="00304E78">
          <w:rPr>
            <w:noProof/>
          </w:rPr>
          <w:tab/>
        </w:r>
        <w:r>
          <w:rPr>
            <w:noProof/>
          </w:rPr>
          <w:fldChar w:fldCharType="begin"/>
        </w:r>
        <w:r w:rsidR="00304E78">
          <w:rPr>
            <w:noProof/>
          </w:rPr>
          <w:instrText xml:space="preserve"> PAGEREF _Toc31485 </w:instrText>
        </w:r>
        <w:r>
          <w:rPr>
            <w:noProof/>
          </w:rPr>
          <w:fldChar w:fldCharType="separate"/>
        </w:r>
        <w:r w:rsidR="001013F5">
          <w:rPr>
            <w:noProof/>
          </w:rPr>
          <w:t>134</w:t>
        </w:r>
        <w:r>
          <w:rPr>
            <w:noProof/>
          </w:rPr>
          <w:fldChar w:fldCharType="end"/>
        </w:r>
      </w:hyperlink>
    </w:p>
    <w:p w:rsidR="0059537E" w:rsidRDefault="00FB23AB">
      <w:pPr>
        <w:pStyle w:val="1"/>
      </w:pPr>
      <w:r>
        <w:rPr>
          <w:rFonts w:ascii="仿宋" w:hAnsi="仿宋" w:hint="eastAsia"/>
          <w:szCs w:val="24"/>
          <w:lang w:val="zh-CN"/>
        </w:rPr>
        <w:fldChar w:fldCharType="end"/>
      </w:r>
      <w:bookmarkStart w:id="0" w:name="_Toc11367"/>
      <w:r w:rsidR="00304E78">
        <w:t>代码集</w:t>
      </w:r>
      <w:bookmarkEnd w:id="0"/>
    </w:p>
    <w:p w:rsidR="0059537E" w:rsidRDefault="00304E78">
      <w:pPr>
        <w:pStyle w:val="2"/>
      </w:pPr>
      <w:bookmarkStart w:id="1" w:name="_Toc2963"/>
      <w:r>
        <w:rPr>
          <w:rFonts w:hint="eastAsia"/>
        </w:rPr>
        <w:t>行政许可类型</w:t>
      </w:r>
      <w:bookmarkEnd w:id="1"/>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危险化学品安全生产许可证(省级)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危险化学品经营许可证（市级）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危险化学品经营许可证（区县级）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危险化学品安全使用许可证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w:t>
            </w:r>
            <w:r>
              <w:rPr>
                <w:rStyle w:val="font01"/>
                <w:rFonts w:hint="default"/>
              </w:rPr>
              <w:t>E90105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危险化学品安全生产许可证(市级)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烟花爆竹生产企业安全生产许可证（省级）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烟花爆竹经营（批发）许可证（省级）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烟花爆竹经营（批发）许可证（市级）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烟花爆竹经营（零售）许可证（区县级）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非煤矿山类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非煤矿山企业安全生产许可证（省级）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非煤矿山企业安全生产许可证（市级）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2" w:name="_Toc14299"/>
      <w:r>
        <w:rPr>
          <w:rFonts w:hint="eastAsia"/>
        </w:rPr>
        <w:lastRenderedPageBreak/>
        <w:t>建设项目审查类型</w:t>
      </w:r>
      <w:bookmarkEnd w:id="2"/>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非煤矿山建设项目安全设施设计审查（省级）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危险化学品建设项目安全设施设计审查（省级）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金属冶炼建设项目安全设施设计审查（省级）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危险化学品建设项目安全条件审查（省级）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非煤矿山建设项目安全设施设计审查（市级）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非煤矿山建设项目安全设施设计审查（区县级）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HE90407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危险化学品建设项目安全设施设计审查（市级）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HE90408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危险化学品建设项目安全设施设计审查（区县级）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HE90409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金属冶炼建设项目安全设施设计审查（市级）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HE90410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金属冶炼建设项目安全设施设计审查（区县级）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HE90411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危险化学品建设项目安全条件审查（市级）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HE90412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危险化学品建设项目安全条件审查（区县级）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3" w:name="_Toc2124"/>
      <w:r>
        <w:rPr>
          <w:rFonts w:hint="eastAsia"/>
        </w:rPr>
        <w:t>诚信评定类型</w:t>
      </w:r>
      <w:bookmarkEnd w:id="3"/>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E7901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诚信评估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E7902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等级变更</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E7903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奖励</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E7904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惩罚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E7905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列入黑名单</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E7906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解除黑名单</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lastRenderedPageBreak/>
              <w:t>E7907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纳入示范企业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E7908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解除示范企业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4" w:name="_Toc16140"/>
      <w:r>
        <w:rPr>
          <w:rFonts w:hint="eastAsia"/>
        </w:rPr>
        <w:t>诚信等级</w:t>
      </w:r>
      <w:bookmarkEnd w:id="4"/>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A</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B</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C</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D</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未定级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5" w:name="_Toc27328"/>
      <w:r>
        <w:rPr>
          <w:rFonts w:hint="eastAsia"/>
        </w:rPr>
        <w:t>黑名单等级</w:t>
      </w:r>
      <w:bookmarkEnd w:id="5"/>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E8001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省级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E8002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市级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E8003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区县级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6" w:name="_Toc24379"/>
      <w:r>
        <w:rPr>
          <w:rFonts w:hint="eastAsia"/>
        </w:rPr>
        <w:t>企业黑名单违法来源</w:t>
      </w:r>
      <w:bookmarkEnd w:id="6"/>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隐患治理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投诉举报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lastRenderedPageBreak/>
              <w:t>HA903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行政执法</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HA904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事故调查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HA999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7" w:name="_Toc9397"/>
      <w:r>
        <w:rPr>
          <w:rFonts w:hint="eastAsia"/>
        </w:rPr>
        <w:t>企业黑名单违法类型</w:t>
      </w:r>
      <w:bookmarkEnd w:id="7"/>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HAA01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安全生产责任事故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HAA02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瞒报、谎报或故意破坏事故现场、毁灭有关证据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HAA03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主要负责人逃匿或拒不承担依法应承担的赔偿责任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HAA04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职业病危害因素严重超标，未按时整改或整改不到位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HAA05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暴力抗法或拒不执行行政执法指令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HAA06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2次及以上重大行政处罚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HAA07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被暂扣、吊销安全生产许可证书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HAA08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出具虚假证明、报告或其他严重违法违规行为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HAA09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存在重大生产安全事故隐患，不按时整改或整改不到位的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HAA10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8" w:name="_Toc3700"/>
      <w:r>
        <w:rPr>
          <w:rFonts w:hint="eastAsia"/>
        </w:rPr>
        <w:t>黑名单企业管理期限</w:t>
      </w:r>
      <w:bookmarkEnd w:id="8"/>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一年</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两年</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lastRenderedPageBreak/>
              <w:t>HA103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三年</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五年</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9" w:name="_Toc31203"/>
      <w:r>
        <w:rPr>
          <w:rFonts w:hint="eastAsia"/>
        </w:rPr>
        <w:t>纳入级别</w:t>
      </w:r>
      <w:bookmarkEnd w:id="9"/>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HAQ01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国家级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HAQ02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省级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HAQ03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市级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HAQ04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县级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10" w:name="_Toc30724"/>
      <w:r>
        <w:rPr>
          <w:rFonts w:hint="eastAsia"/>
        </w:rPr>
        <w:t>黑名单企业处罚措施</w:t>
      </w:r>
      <w:bookmarkEnd w:id="10"/>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H9901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警告</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H9902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罚款</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H9905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安全生产法律、法规规定的其他处罚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H9906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没收违法所得、没收非法开采的产品、采掘设备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H9907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责令停产停业整顿、责令停止建设或施工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H9908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暂扣或者吊销有关许可证，暂停或者撤销有关执业资格、岗位证书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H9999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59537E"/>
    <w:p w:rsidR="0059537E" w:rsidRDefault="00304E78">
      <w:pPr>
        <w:pStyle w:val="2"/>
      </w:pPr>
      <w:bookmarkStart w:id="11" w:name="_Toc19723"/>
      <w:r>
        <w:rPr>
          <w:rFonts w:hint="eastAsia"/>
        </w:rPr>
        <w:lastRenderedPageBreak/>
        <w:t>企业不良信用状态</w:t>
      </w:r>
      <w:bookmarkEnd w:id="11"/>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有效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HA202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移出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12" w:name="_Toc28068"/>
      <w:r>
        <w:rPr>
          <w:rFonts w:hint="eastAsia"/>
        </w:rPr>
        <w:t>事故分类</w:t>
      </w:r>
      <w:bookmarkEnd w:id="12"/>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物体打击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车辆伤害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机械伤害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起重伤害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触电</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淹溺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灼烫</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火灾</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高处坠落</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坍塌</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冒顶片帮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透水</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放炮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lastRenderedPageBreak/>
              <w:t>E9214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火药爆炸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瓦斯爆炸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锅炉爆炸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容器爆炸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其它爆炸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中毒和窒息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E9220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其他伤害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消防火灾</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道路交通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水上交通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铁路路外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航空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锅炉容器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其他道路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其他水上</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铁路路内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渔业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E9232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其它大类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13" w:name="_Toc17146"/>
      <w:r>
        <w:rPr>
          <w:rFonts w:hint="eastAsia"/>
        </w:rPr>
        <w:lastRenderedPageBreak/>
        <w:t>管理分类</w:t>
      </w:r>
      <w:bookmarkEnd w:id="13"/>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煤矿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石油天然气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金属非金属矿山</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建筑施工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轻工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冶金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机械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建材</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纺织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贸易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工商贸其他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特种设备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生产经营性火灾</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道路运输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H7420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水上交通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铁路交通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民航飞行</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渔业船舶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农业机械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H7425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14" w:name="_Toc6917"/>
      <w:r>
        <w:rPr>
          <w:rFonts w:hint="eastAsia"/>
        </w:rPr>
        <w:t>报送状态</w:t>
      </w:r>
      <w:bookmarkEnd w:id="14"/>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X3605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初报入库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X3607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续报入库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X3609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已核销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X3611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已结案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15" w:name="_Toc21098"/>
      <w:r>
        <w:rPr>
          <w:rFonts w:hint="eastAsia"/>
        </w:rPr>
        <w:t>事故核销理由</w:t>
      </w:r>
      <w:bookmarkEnd w:id="15"/>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刑事案件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自然灾害事件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因病死亡事件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公共安全事件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H7805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非生产经营行为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H7806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境外事故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H7807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重复报送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H7808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16" w:name="_Toc22171"/>
      <w:r>
        <w:rPr>
          <w:rFonts w:hint="eastAsia"/>
        </w:rPr>
        <w:t>事故标识</w:t>
      </w:r>
      <w:bookmarkEnd w:id="16"/>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H7601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法人事故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非法人事故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17" w:name="_Toc20507"/>
      <w:r>
        <w:rPr>
          <w:rFonts w:hint="eastAsia"/>
        </w:rPr>
        <w:lastRenderedPageBreak/>
        <w:t>事故特点</w:t>
      </w:r>
      <w:bookmarkEnd w:id="17"/>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kern w:val="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kern w:val="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kern w:val="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X1611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建设施工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X1612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水利工程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X1613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特种设备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X1614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X1615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渔船捕捞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X1616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城市设施运营改造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X1617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水上交通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X1618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交通工程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X1619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生产经营性道路交通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X1620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生产经营性火灾</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X1621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18" w:name="_Toc469"/>
      <w:r>
        <w:rPr>
          <w:rFonts w:hint="eastAsia"/>
        </w:rPr>
        <w:t>事故性质</w:t>
      </w:r>
      <w:bookmarkEnd w:id="18"/>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E9101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自然事故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E9102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技术事故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E9103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责任事故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19" w:name="_Toc16547"/>
      <w:r>
        <w:rPr>
          <w:rFonts w:hint="eastAsia"/>
        </w:rPr>
        <w:t>事故原因</w:t>
      </w:r>
      <w:bookmarkEnd w:id="19"/>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安全设施缺少或有缺陷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个人防护用品缺少或有缺陷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没有安全操作规程或不健全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H7704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违反操作规程或劳动纪律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H7705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教育培训不够缺乏安全操作知识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H7706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技术和设计有缺陷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H7707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设备设施共计附件有缺陷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H7708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生产场所环境不良存在事故隐患</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H7709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劳动组织不合理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H7710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对现场工作缺乏检查或指挥错误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H7711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20" w:name="_Toc15412"/>
      <w:r>
        <w:rPr>
          <w:rFonts w:hint="eastAsia"/>
        </w:rPr>
        <w:t>企业规模</w:t>
      </w:r>
      <w:bookmarkEnd w:id="20"/>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C3601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大型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C3602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中型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C3603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小型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C3604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微型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21" w:name="_Toc17857"/>
      <w:r>
        <w:rPr>
          <w:rFonts w:hint="eastAsia"/>
        </w:rPr>
        <w:t>登记注册类型</w:t>
      </w:r>
      <w:bookmarkEnd w:id="21"/>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国有企业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集体企业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股份合作企业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联营企业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H7505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有限责任公司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H7506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股份有限公司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H7507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私营企业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H7508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港、澳、台商投资企业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H7509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外商投资企业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H7510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22" w:name="_Toc2000"/>
      <w:r>
        <w:rPr>
          <w:rFonts w:hint="eastAsia"/>
        </w:rPr>
        <w:t>性别</w:t>
      </w:r>
      <w:bookmarkEnd w:id="22"/>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23" w:name="_Toc27442"/>
      <w:r>
        <w:rPr>
          <w:rFonts w:hint="eastAsia"/>
        </w:rPr>
        <w:t>学历</w:t>
      </w:r>
      <w:bookmarkEnd w:id="23"/>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大学以上</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大学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大专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高中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初中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SYS1407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小学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SYS1408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SYS1409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博士</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SYS1410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硕士</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SYS1411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本科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SYS1499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24" w:name="_Toc13133"/>
      <w:r>
        <w:rPr>
          <w:rFonts w:hint="eastAsia"/>
        </w:rPr>
        <w:lastRenderedPageBreak/>
        <w:t>人员状态</w:t>
      </w:r>
      <w:bookmarkEnd w:id="24"/>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H8201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死亡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H8202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重伤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H8203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轻伤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H8204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失踪</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25" w:name="_Toc30564"/>
      <w:r>
        <w:rPr>
          <w:rFonts w:hint="eastAsia"/>
        </w:rPr>
        <w:t>隐患类型</w:t>
      </w:r>
      <w:r>
        <w:rPr>
          <w:rFonts w:hint="eastAsia"/>
        </w:rPr>
        <w:t>(</w:t>
      </w:r>
      <w:r>
        <w:rPr>
          <w:rFonts w:hint="eastAsia"/>
        </w:rPr>
        <w:t>报</w:t>
      </w:r>
      <w:r>
        <w:rPr>
          <w:rFonts w:hint="eastAsia"/>
        </w:rPr>
        <w:t>)</w:t>
      </w:r>
      <w:bookmarkEnd w:id="25"/>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基础管理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资质证照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安全生产管理机构及人员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安全规章制度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安全培训教育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安全投入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相关方面管理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X100107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重大危险源管理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个体防护装备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X100109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职业健康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X100110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应急管理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隐患排查治理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lastRenderedPageBreak/>
              <w:t>X100112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事故报告、调查和处理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X100113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其他基础管理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现场管理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作业场所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设备设施</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防护、保险、信号等装置装备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原辅物料、产品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职业病危害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X100206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相关方作业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X100207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安全技能</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X100208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个体防护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X100209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作业许可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X100210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其他现场管理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26" w:name="_Toc15452"/>
      <w:r>
        <w:rPr>
          <w:rFonts w:hint="eastAsia"/>
        </w:rPr>
        <w:t>整改类型</w:t>
      </w:r>
      <w:bookmarkEnd w:id="26"/>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X2401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立即整改</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X2402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限期整改</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27" w:name="_Toc18033"/>
      <w:r>
        <w:rPr>
          <w:rFonts w:hint="eastAsia"/>
        </w:rPr>
        <w:t>挂牌督办级别</w:t>
      </w:r>
      <w:bookmarkEnd w:id="27"/>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挂牌督办级别</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lastRenderedPageBreak/>
              <w:t>X1401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国家级挂牌督办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省级挂牌督办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地市级挂牌督办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县（市）、区（管委会）级挂牌督办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X1405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乡镇级挂牌督办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28" w:name="_Toc14121"/>
      <w:r>
        <w:rPr>
          <w:rFonts w:hint="eastAsia"/>
        </w:rPr>
        <w:t>考核周期类型</w:t>
      </w:r>
      <w:bookmarkEnd w:id="28"/>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HCF01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年度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HCF02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季度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HCF03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月度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HCF04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适用时间段</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29" w:name="_Toc10828"/>
      <w:r>
        <w:rPr>
          <w:rFonts w:hint="eastAsia"/>
        </w:rPr>
        <w:t>绩效考核等级</w:t>
      </w:r>
      <w:bookmarkEnd w:id="29"/>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HCG01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优秀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HCG02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良好</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HCG03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达标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HCG04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不达标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30" w:name="_Toc27249"/>
      <w:r>
        <w:rPr>
          <w:rFonts w:hint="eastAsia"/>
        </w:rPr>
        <w:t>行业类别</w:t>
      </w:r>
      <w:bookmarkEnd w:id="30"/>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危险化学品生产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SYS160103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危险化学品经营（有储存）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危险化学品经营（无储存）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危险化学品使用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易制毒危化品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油气输送管道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烟花爆竹生产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烟花爆竹零售（长期）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烟花爆竹零售（临时）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非煤矿山</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石油和天然气开采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SYS160307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尾矿库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SYS160309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地下矿山</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SYS160310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露天矿山</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SYS160311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露天采石场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SYS160312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采掘施工单位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SYS160313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地质勘探单位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SYS160314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选矿厂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冶金行业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炼铁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炼钢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黑色金属铸造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钢压延加工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铁合金冶炼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有色行业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SYS160505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有色金属铸造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SYS160507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铜冶炼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SYS160508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铅锌冶炼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SYS160509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镍钴冶炼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SYS160510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锡冶炼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SYS160511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锑冶炼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SYS160512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铝冶炼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SYS160513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镁冶炼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SYS160514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其他稀有金属冶炼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SYS160515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有色金属合金制造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建材行业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水泥、石灰和石膏制造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石膏、水泥制品及类似制品制造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SYS160605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砖瓦、石材等建筑材料制造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SYS160606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SYS160607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玻璃纤维和玻璃纤维增强塑料制品制造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SYS160608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陶瓷制品制造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SYS160609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耐火材料制品制造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SYS160610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石墨及其他非金属矿物制品制造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通用设备制造业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专用设备制造业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汽车制造业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SYS160704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铁路、船舶、航空航天和其他运输设备制造业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SYS160705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电气机械和器材制造业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SYS160706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计算机、通信和其他电子设备制造业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SYS160707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仪器仪表制造业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SYS160710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金属制品、机械和设备修理业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SYS1608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轻工业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农副食品加工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食品制造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酒、饮料和精制茶制造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皮革、毛皮、羽毛及其制品和制鞋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SYS160805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木材加工和木、竹、藤、棕、草制品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SYS160806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SYS160807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造纸和纸制品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SYS160808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印刷和记录媒介复制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SYS160809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文教、工美、体育和娱乐用品制造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SYS160810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橡胶和塑料制品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SYS160811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日用化学产品制造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SYS160812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自行车制造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SYS160813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电池制造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SYS160814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家用电力器具制造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SYS160815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照明器具制造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SYS160816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钟表与计时仪器制造、日用杂品制造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纺织工业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纺织业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纺织服装、服饰业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烟草行业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SYS161001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烟叶复烤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卷烟制造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SYS161003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其他烟草制品制造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SYS161004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烟草制品批发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商贸行业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SYS161101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批发业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SYS161102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零售业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SYS161103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仓储业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SYS161104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住宿业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SYS161105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餐饮业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民爆行业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SYS161201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生产企业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SYS161202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销售企业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SYS169901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农、林、牧、渔业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SYS169902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电力、热力、燃气及水生产和供应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SYS169903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SYS169904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交通运输、仓储和邮政业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SYS169905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信息传输、软件和信息技术服务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SYS169906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金融业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SYS169907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房地产业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SYS169908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租赁和商务服务业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SYS169909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科学研究和技术服务业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SYS169910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水利、环境和公共设施管理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SYS169911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居民服务、修理和其他服务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SYS169912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SYS169913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卫生和社会工作</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SYS169914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文化、体育和娱乐业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SYS169915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公共管理、社会保障和社会组织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SYS169916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国际组织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31" w:name="_Toc24843"/>
      <w:r>
        <w:rPr>
          <w:rFonts w:hint="eastAsia"/>
        </w:rPr>
        <w:lastRenderedPageBreak/>
        <w:t>涉及危险工艺代码</w:t>
      </w:r>
      <w:bookmarkEnd w:id="31"/>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光气及光气化工艺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电解工艺(氯碱)</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氯化工艺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硝化工艺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E1505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合成氨工艺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E1506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裂解(裂化)工艺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E1507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氟化工艺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E1508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加氢工艺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E1509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重氮化工艺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E1510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氧化工艺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E1511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过氧化工艺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E1512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氨基化工艺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E1513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磺化工艺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E1514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聚合工艺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E1515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烷基化工艺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E1516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新型煤化工工艺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E1517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电石生产工艺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E1518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偶氮化工艺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32" w:name="_Toc3347"/>
      <w:r>
        <w:rPr>
          <w:rFonts w:hint="eastAsia"/>
        </w:rPr>
        <w:lastRenderedPageBreak/>
        <w:t>重大危险源等级</w:t>
      </w:r>
      <w:bookmarkEnd w:id="32"/>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C8301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一级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C8302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二级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C8303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三级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C8304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四级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33" w:name="_Toc31398"/>
      <w:r>
        <w:rPr>
          <w:rFonts w:hint="eastAsia"/>
        </w:rPr>
        <w:t>企业生产方式</w:t>
      </w:r>
      <w:bookmarkEnd w:id="33"/>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E5101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生产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E5102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经营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E510201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经营（有存储）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E510202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经营（无存储）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E5100203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经营（存储）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E5103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使用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E5104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34" w:name="_Toc14680"/>
      <w:r>
        <w:rPr>
          <w:rFonts w:hint="eastAsia"/>
        </w:rPr>
        <w:t>存储设施产权代码</w:t>
      </w:r>
      <w:bookmarkEnd w:id="34"/>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E5401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自有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E5402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租赁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E5403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承包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35" w:name="_Toc4530"/>
      <w:r>
        <w:rPr>
          <w:rFonts w:hint="eastAsia"/>
        </w:rPr>
        <w:lastRenderedPageBreak/>
        <w:t>重大危险源状态</w:t>
      </w:r>
      <w:bookmarkEnd w:id="35"/>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E4201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已备案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E4202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已核销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36" w:name="_Toc2884"/>
      <w:r>
        <w:rPr>
          <w:rFonts w:hint="eastAsia"/>
        </w:rPr>
        <w:t>政府检查</w:t>
      </w:r>
      <w:bookmarkEnd w:id="36"/>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X2201</w:t>
            </w:r>
            <w:r>
              <w:rPr>
                <w:rStyle w:val="font21"/>
                <w:rFonts w:hint="default"/>
              </w:rPr>
              <w:t>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年度检查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X220102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月度检查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X220103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专项检查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X220104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事故调查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X220105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举报核查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X220106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上级交办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X220107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部门移送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X220108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37" w:name="_Toc5848"/>
      <w:r>
        <w:rPr>
          <w:rFonts w:hint="eastAsia"/>
        </w:rPr>
        <w:t>复查结果</w:t>
      </w:r>
      <w:bookmarkEnd w:id="37"/>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X6201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通过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X6202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rPr>
              <w:t>不通过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38" w:name="_Toc19122"/>
      <w:r>
        <w:rPr>
          <w:rFonts w:hint="eastAsia"/>
        </w:rPr>
        <w:t>处罚种类</w:t>
      </w:r>
      <w:bookmarkEnd w:id="38"/>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H3301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警告</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H3302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罚款</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H3303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没收违法所得、没收非法财物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H3304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责令停产停业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H3305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暂扣或者吊销许可证、暂扣或者吊销执照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H3306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行政拘留</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H3307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关闭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H3399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其他（需注明）</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39" w:name="_Toc11541"/>
      <w:r>
        <w:rPr>
          <w:rFonts w:hint="eastAsia"/>
        </w:rPr>
        <w:t>案件来源</w:t>
      </w:r>
      <w:bookmarkEnd w:id="39"/>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X5201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执法检查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X5202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事故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X5203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举报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X5204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上级交办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X5205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下级报请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X5206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移送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X5207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40" w:name="_Toc18183"/>
      <w:r>
        <w:rPr>
          <w:rFonts w:hint="eastAsia"/>
        </w:rPr>
        <w:t>案件状态</w:t>
      </w:r>
      <w:bookmarkEnd w:id="40"/>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H2302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未结案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H2303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已结案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H2304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已移送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H2305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已销案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H2306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已归档</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41" w:name="_Toc17682"/>
      <w:r>
        <w:rPr>
          <w:rFonts w:hint="eastAsia"/>
        </w:rPr>
        <w:lastRenderedPageBreak/>
        <w:t>组织机构类型（政府）</w:t>
      </w:r>
      <w:bookmarkEnd w:id="41"/>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政府部门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SYS150101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安监部门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SYS150102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专业监管部门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SYS150103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其他行业主管部门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SYS150104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内部科室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网格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SYS1505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42" w:name="_Toc31165"/>
      <w:r>
        <w:rPr>
          <w:rFonts w:hint="eastAsia"/>
        </w:rPr>
        <w:t>行政区划层级</w:t>
      </w:r>
      <w:bookmarkEnd w:id="42"/>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省级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市级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SYS1704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区县级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SYS1705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乡镇级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SYS1706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村居级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SYS1707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网格级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SYS1799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43" w:name="_Toc22540"/>
      <w:r>
        <w:rPr>
          <w:rFonts w:hint="eastAsia"/>
        </w:rPr>
        <w:t>安全投入费用类别</w:t>
      </w:r>
      <w:bookmarkEnd w:id="43"/>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HKM01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职业健康体检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HKM02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安全教育培训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HKM03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安全防护用品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HKM04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资本性支出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HKM05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保险投入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HKM06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安防投入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HKM07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保安投入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HKM08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消防投入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HKM09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保险投入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HKM10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交通投入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HKM11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技术咨询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HKM12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系统开发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HKM13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体系建设</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HKM14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宣传教育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HKM15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隐患整改</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HKM16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44" w:name="_Toc28187"/>
      <w:r>
        <w:rPr>
          <w:rFonts w:hint="eastAsia"/>
        </w:rPr>
        <w:t>行业（专业）类别</w:t>
      </w:r>
      <w:bookmarkEnd w:id="44"/>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9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冶金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轧钢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焦化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烧结球团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铁合金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E040405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炼铁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炼钢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E040407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煤气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E040499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基本规范评分细则</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有色重金属冶炼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有色重金属压力加工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电解铝</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氧化铝</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E040599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基本规范评分细则</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建材</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E040601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平板玻璃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建筑卫生陶瓷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人造板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E040605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石膏板生产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E040699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基本规范评分细则</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机械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轻工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白酒生产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啤酒生产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乳制品生产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造纸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E040805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食品生产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E040806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E040807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酒类制造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E040808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饮料制造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E040809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调味品制造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E040811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服装生产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E040899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基本规范评分细则</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纺织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服装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纺织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E040999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基本规范评分细则</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商贸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E041101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商场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仓储物流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E041103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酒店业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E041199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基本规范评分细则</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金属非金属矿山</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陆上石油天然气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海洋石油天然气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选矿厂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采掘施工单位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地质勘查单位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E0419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医药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45" w:name="_Toc26405"/>
      <w:r>
        <w:rPr>
          <w:rFonts w:hint="eastAsia"/>
        </w:rPr>
        <w:t>标准化等级</w:t>
      </w:r>
      <w:bookmarkEnd w:id="45"/>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一级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二级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E1103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三级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小微企业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46" w:name="_Toc8147"/>
      <w:r>
        <w:rPr>
          <w:rFonts w:hint="eastAsia"/>
        </w:rPr>
        <w:t>标准化证书状态</w:t>
      </w:r>
      <w:bookmarkEnd w:id="46"/>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C5901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正常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C5902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撤消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C5903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因升级注销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C5904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因复评注销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C5905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因直接换证注销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C5906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因重新评审注销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47" w:name="_Toc18966"/>
      <w:r>
        <w:rPr>
          <w:rFonts w:hint="eastAsia"/>
        </w:rPr>
        <w:t>经济类型</w:t>
      </w:r>
      <w:bookmarkEnd w:id="47"/>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内资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国有全资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集体全资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股份合作</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联营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有限责任(公司)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其他有限责任(公司)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E020107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股份有限(公司)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私有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E020109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个体工商户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E020199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其他内资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港、澳、台投资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E020201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内地和港、澳或台合资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内地和港、澳或台合作</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港、澳或台独资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港、澳或台投资股份有限(公司)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E020299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其他港澳台投资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国外投资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中外合资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中外合作</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外资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国外投资股份有限(公司)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E020399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其他国外投资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E0299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48" w:name="_Toc20313"/>
      <w:r>
        <w:rPr>
          <w:rFonts w:hint="eastAsia"/>
        </w:rPr>
        <w:t>行政隶属关系</w:t>
      </w:r>
      <w:bookmarkEnd w:id="48"/>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E0601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中央级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省级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市、地区级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县级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49" w:name="_Toc28825"/>
      <w:r>
        <w:rPr>
          <w:rFonts w:hint="eastAsia"/>
        </w:rPr>
        <w:t>营业执照类别</w:t>
      </w:r>
      <w:bookmarkEnd w:id="49"/>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企业法人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个体工商户营业执照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50" w:name="_Toc563"/>
      <w:r>
        <w:rPr>
          <w:rFonts w:hint="eastAsia"/>
        </w:rPr>
        <w:lastRenderedPageBreak/>
        <w:t>代码证类型</w:t>
      </w:r>
      <w:bookmarkEnd w:id="50"/>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S2401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工商注册号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S2402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组织机构代码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S2403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统一社会信用代码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51" w:name="_Toc5126"/>
      <w:r>
        <w:rPr>
          <w:rFonts w:hint="eastAsia"/>
        </w:rPr>
        <w:t>企业经营状态</w:t>
      </w:r>
      <w:bookmarkEnd w:id="51"/>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营业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停业（歇业）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筹建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关闭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E0805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破产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E0899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52" w:name="_Toc22166"/>
      <w:r>
        <w:rPr>
          <w:rFonts w:hint="eastAsia"/>
        </w:rPr>
        <w:t>监管层级</w:t>
      </w:r>
      <w:bookmarkEnd w:id="52"/>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H1101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省级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市级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H1103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区县级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53" w:name="_Toc761"/>
      <w:r>
        <w:rPr>
          <w:rFonts w:hint="eastAsia"/>
        </w:rPr>
        <w:t>监管等级</w:t>
      </w:r>
      <w:bookmarkEnd w:id="53"/>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A</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B</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E0904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D</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E0905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未定级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54" w:name="_Toc19716"/>
      <w:r>
        <w:rPr>
          <w:rFonts w:hint="eastAsia"/>
        </w:rPr>
        <w:t>监管分类</w:t>
      </w:r>
      <w:bookmarkEnd w:id="54"/>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农、林、牧、渔业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农业及其服务企业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林业及其服务企业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畜牧业及其服务企业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渔业及其服务企业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农业机械服务企业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采矿业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煤炭开采企业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煤炭洗选企业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石油和天然气开采企业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黑色金属矿采选企业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有色金属矿采选企业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E100206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非金属矿山采选企业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E100207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尾矿库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E100208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其他采矿企业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农副食品加工企业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屠宰及肉类加工企业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饲料加工企业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E100304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食品制造企业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造酒企业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饮料制造企业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精制茶制造企业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烟草制品企业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纺织企业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纺织服装服饰企业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皮革、毛皮、羽毛及其制品和制鞋企业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木材加工和木、竹、藤、棕、草制品企业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家具制造企业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造纸和纸制品企业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印刷记录媒介复制企业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文教、工美、体育和娱乐用品制造企业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石油加工企业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炼焦企业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核燃料加工企业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E100320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化工工程、化学原料和制品制造企业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农药制造企业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炸药及火工产品制造企业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烟花爆竹生产企业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医药制造企业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化学纤维制造企业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橡胶和塑料制品企业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水泥、石灰和石膏及相关制品制造企业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砖瓦、石材等建筑材料制造企业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玻璃及玻璃制品制造企业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陶瓷制品制造企业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E100331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耐火材料制品制造企业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石墨及其他非金属矿物制品制造企业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炼铁企业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E100334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炼钢企业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E100335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黑色金属铸造企业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E100336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钢压延加工企业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E100337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铁合金冶炼企业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E100338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有色金属冶炼企业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E100339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有色金属铸造企业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E100340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有色金属压延加工企业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E100341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金属制品企业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E100342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通用设备制造企业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E100343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专用设备制造企业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E100344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汽车制造企业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E100345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铁路运输及城市轨道交通设备制造企业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E100346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船舶及相关装置制造企业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E100347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航空航天器及设备制造企业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E100348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其他交通运输设备制造企业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E100349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电气机械和器材制造企业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E100350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计算机、通信及其他电子设备制造企业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E100351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仪器仪表制造企业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E100352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金属制品、机械和设备修理企业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E100353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核辐射加工企业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E100354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废弃资源综合利用企业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电力、燃气及水的生产和供应业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电力生产企业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电力供应企业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E100403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热力生产和供应企业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燃气生产和供应企业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水的生产和供应企业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建筑施工企业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建筑安装企业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建筑装饰企业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建筑物拆除企业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E100505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劳务承包企业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E100506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工程勘察、设计企业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E100507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工程监理企业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E100508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建筑工程机械与设备租赁企业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批发和零售业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E100601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加油站</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油库、气库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瓶装经营企业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化工经营企业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E100605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烟花爆竹经营企业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E100606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商业零售经营企业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E100607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烟草商店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E100608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市场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交通运输、仓储和邮政业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铁路运输企业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城市公共交通运输企业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公路旅客运输企业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E100704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道路运输企业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E100705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水上运输企业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E100706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航空运输企业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E100707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机场和油料企业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E100708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运送原油、天然气的传输管道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E100709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其它管道运输企业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E100710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谷物、棉花等农产品仓储企业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E100711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仓储公司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E100712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邮政企业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E100713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公路管理与养护企业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住宿和餐饮业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一般性旅馆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星级饭店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餐饮企业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信息传输、软件和信息技术服务业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电信企业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通讯企业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E100903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软件和信息技术服务企业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金融业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资本市场服务企业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金融服务企业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房地产业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物业管理公司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房地产经营企业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房地产中介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租赁和商务服务业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机械设备交易市场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农机租赁企业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文化及日用品出租企业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E101204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商务服务企业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会议及展览服务企业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E101206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旅行社及相关服务企业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科学研究和技术服务业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科学研究和推广应用企业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地质勘查企业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专业技术服务企业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水利、环境和公共设施管理业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水利、环境和公共设施管理企业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公园和游览景区管理企业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城市绿化企业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垃圾处理企业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居民服务、修理和其他服务业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洗浴服务企业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机动车、电子产品和日用产品修理企业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居民服务企业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E101601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大专院校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中小学校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幼儿园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文化教育培训学校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E101605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职业技能培训学校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E101606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体校及体育培训学校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卫生和社会工作</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医院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其他卫生单位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E101703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收容所、敬老院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文化、体育和娱乐业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新闻和出版企业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广播、电视、电影和影视录音制作企业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电影院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艺术表演场馆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E101805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图书馆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E101806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档案馆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E101807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展览馆、博物馆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E101808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其他文化艺术企业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E101809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体育场馆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E101810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网吧、歌厅、歌舞娱乐场所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E101811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游乐园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E101812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福利彩票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公共管理、社会保障和社会组织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体育彩票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E101902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机关组织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E1020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国际组织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E102001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宗教组织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E102002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国际组织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55" w:name="_Toc16121"/>
      <w:r>
        <w:rPr>
          <w:rFonts w:hint="eastAsia"/>
        </w:rPr>
        <w:t>企业特性</w:t>
      </w:r>
      <w:bookmarkEnd w:id="55"/>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HCM01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船舶修造企业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HCM02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金属冶炼企业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HCM03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涉氨制冷企业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HCM04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可燃爆粉尘作业场所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HCM05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有限空间作业场所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HCM06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喷涂作业场所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56" w:name="_Toc32715"/>
      <w:r>
        <w:rPr>
          <w:rFonts w:hint="eastAsia"/>
        </w:rPr>
        <w:t>存储方式</w:t>
      </w:r>
      <w:bookmarkEnd w:id="56"/>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仓储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地面罐装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地下罐装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露天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E5299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57" w:name="_Toc9330"/>
      <w:r>
        <w:rPr>
          <w:rFonts w:hint="eastAsia"/>
        </w:rPr>
        <w:t>化学品分类代码</w:t>
      </w:r>
      <w:bookmarkEnd w:id="57"/>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易制毒</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剧毒</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易制爆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重点监管危险化学品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成品油</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E5399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58" w:name="_Toc16279"/>
      <w:r>
        <w:rPr>
          <w:rFonts w:hint="eastAsia"/>
        </w:rPr>
        <w:t>经营方式</w:t>
      </w:r>
      <w:bookmarkEnd w:id="58"/>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E3001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批发、零售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E3002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E3003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E3004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化工企业外设零售网点</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E3005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59" w:name="_Toc22411"/>
      <w:r>
        <w:rPr>
          <w:rFonts w:hint="eastAsia"/>
        </w:rPr>
        <w:t>烟花爆竹零售场所类别代码</w:t>
      </w:r>
      <w:bookmarkEnd w:id="59"/>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固定场所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零售棚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60" w:name="_Toc1396"/>
      <w:r>
        <w:rPr>
          <w:rFonts w:hint="eastAsia"/>
        </w:rPr>
        <w:t>烟花爆竹产品类别代码</w:t>
      </w:r>
      <w:bookmarkEnd w:id="60"/>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爆竹类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喷花类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旋转类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E5704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升空类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E5705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吐珠类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E5706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玩具类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E5707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礼花类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E5708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架子烟花类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E5709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组合烟花类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61" w:name="_Toc17565"/>
      <w:r>
        <w:rPr>
          <w:rFonts w:hint="eastAsia"/>
        </w:rPr>
        <w:t>烟花爆竹产品级别代码</w:t>
      </w:r>
      <w:bookmarkEnd w:id="61"/>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A级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B级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E5803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D级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62" w:name="_Toc28141"/>
      <w:r>
        <w:rPr>
          <w:rFonts w:hint="eastAsia"/>
        </w:rPr>
        <w:t>烟花爆竹消费类别代码</w:t>
      </w:r>
      <w:bookmarkEnd w:id="62"/>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个人燃放类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E5902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专业燃放类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63" w:name="_Toc14667"/>
      <w:r>
        <w:rPr>
          <w:rFonts w:hint="eastAsia"/>
        </w:rPr>
        <w:t>矿山类型代码</w:t>
      </w:r>
      <w:bookmarkEnd w:id="63"/>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金属非金属矿山(露天)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金属非金属矿山(地下)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煤炭开采和洗选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尾矿库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采掘施工企业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石油和天然气开采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E6107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矿山生产系统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地质勘探企业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E6109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总部企业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64" w:name="_Toc20021"/>
      <w:r>
        <w:rPr>
          <w:rFonts w:hint="eastAsia"/>
        </w:rPr>
        <w:t>矿山规模代码</w:t>
      </w:r>
      <w:bookmarkEnd w:id="64"/>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大型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小型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65" w:name="_Toc920"/>
      <w:r>
        <w:rPr>
          <w:rFonts w:hint="eastAsia"/>
        </w:rPr>
        <w:lastRenderedPageBreak/>
        <w:t>开采矿种代码</w:t>
      </w:r>
      <w:bookmarkEnd w:id="65"/>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能源矿产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E6901001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油页岩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石油</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E6901003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天然气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E6901004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煤层气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E6901005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天然沥青</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E6901006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E6901007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E6901008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E6901009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黑色金属矿产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E6902001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E6902002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锰矿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E6902003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铬铁矿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E6902004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钛矿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E6902005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钒矿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E6902006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金红石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有色金属矿产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E6903001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铜矿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E6903002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铅矿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E6903003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锌矿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E6903004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铝土矿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E6903005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镁矿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E6903006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镍矿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E6903007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钴矿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E6903008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钨矿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E6903009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锡矿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E6903010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铋矿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E6903011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钼矿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E6903012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汞矿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E6903013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锑矿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E6903014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多金属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贵金属矿产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E6904001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E6904002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砂金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E6904003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银矿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稀有稀土及分散元素矿产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铌钽矿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铌矿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钽矿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铍矿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锂矿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锆矿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锶矿(天青石)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铷矿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铯矿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重稀土矿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钇矿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钆矿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铽矿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镝矿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E6905015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钬矿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铒矿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铥矿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镱矿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镥矿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E6905020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轻稀土矿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铈矿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镧矿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镨矿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钕矿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钐矿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铕矿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锗矿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镓矿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铟矿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铊矿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铪矿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铼矿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镉矿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E6905034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钪矿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E6905035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硒矿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E6905036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碲矿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冶金辅助原料非金属矿产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E6906001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蓝晶石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E6906002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矽线石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E6906003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红柱石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E6906004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菱镁矿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E6906005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萤石(普通)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E6906006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熔剂用石灰岩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E6906007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冶金用白云岩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E6906008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冶金用石英岩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E6906009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冶金用砂岩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E6906010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铸型用砂岩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E6906011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铸型用砂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E6906012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冶金用脉石英</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E6906013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耐火粘土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E6906014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铁钒土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E6906015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铸型用粘土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E6906016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熔剂用蛇纹岩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E6906017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其它粘土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E6906018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耐火用橄榄岩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铂族金属矿产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E6907001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铂矿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E6907002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钯矿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E6907003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铱矿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E6907004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铑矿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E6907005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锇矿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E6907006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钌矿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化工原料非金属矿产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自然硫</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硫铁矿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钠硝石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明矾石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芒硝(含钙芒硝)</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E6908006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重晶石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毒重石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天然碱(Na2CO3)</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电石用灰岩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制碱用灰岩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化肥用石灰岩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化肥用白云岩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化肥用石英岩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化肥用砂岩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含钾岩石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含钾砂页岩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化肥用橄榄岩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化肥用蛇纹岩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泥炭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E6908020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钾盐</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岩盐</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湖盐</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镁盐</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天然卤水</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溴</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磷矿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E6908029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矿盐</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特种非金属矿物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E6909001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金刚石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E6909002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压电水晶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E6909003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熔炼水晶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E6909004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光学水晶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E6909005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工艺水晶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E6909006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蓝石棉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E6909007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云母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E6909008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电气石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E6909009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冰洲石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E6909010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光学萤石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E6909011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硼矿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E6909012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E6909013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方解石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 xml:space="preserve">建材及其它非金属矿物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刚玉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硅灰石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滑石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石棉(温石棉)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长石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石榴子石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黄玉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叶腊石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蛭石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沸石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石膏</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宝石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玉石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玛瑙</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E6910016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玻璃用石灰岩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水泥用石灰岩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制灰用石灰岩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泥灰岩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E6910020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白垩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玻璃用白云岩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玻璃用石英岩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玻璃用砂岩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水泥配料用砂岩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砖瓦用砂岩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陶瓷用砂岩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玻璃用砂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建筑用砂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水泥配料用砂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水泥标准砂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砖瓦用砂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玻璃用脉石英</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粉石英</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E6910034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天然油石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E6910035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硅藻土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E6910036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陶粒页岩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E6910037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砖瓦用页岩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E6910038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水泥配料用页岩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E6910039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高岭土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E6910040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陶瓷土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E6910041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凹凸棒石粘土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E6910042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海泡石粘土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E6910043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伊利石粘土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E6910044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累托石粘土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E6910045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膨润土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E6910046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砖瓦用粘土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E6910047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水泥用粘土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E6910048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水泥配料用红土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E6910049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水泥配料用黄土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E6910050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水泥配料用泥岩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E6910051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保温材料用粘土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E6910052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铸石用玄武岩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E6910053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水泥用辉绿岩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E6910054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铸石用辉绿岩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E6910055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水泥混合材料用安山岩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E6910056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水泥混合材料用闪长玢岩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E6910057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麦饭石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E6910058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珍珠岩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E6910059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黑曜岩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E6910060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松脂岩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E6910061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浮石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E6910062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水泥用粗面岩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E6910063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铸石用粗面岩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E6910064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玻璃用凝灰岩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E6910065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水泥用凝灰岩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E6910066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水泥用大理石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E6910067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玻璃用大理石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E6910068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建筑用石料（凝灰岩）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E6910069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饰面用石料（大理石）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E6910070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油砂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E6910071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赭石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E6910072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颜料矿物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E6910073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颜料黄土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E6910074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透辉石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E6910075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透闪石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E6910076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石灰岩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E6910077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建筑石料用灰岩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E6910078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含钾岩石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E6910079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白云岩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E6910080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建筑用白云岩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石英岩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冶金用石英岩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砂岩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天然石英砂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E6910085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脉石英</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E6910086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页岩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E6910087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陶粒用粘土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E6910088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橄榄岩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E6910089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建筑用橄榄岩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E6910090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蛇纹岩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E6910091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饰面用蛇纹岩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E6910092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玄武岩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E6910093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岩棉用玄武岩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E6910094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辉绿岩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E6910095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建筑用辉绿岩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E6910096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饰面用辉绿岩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E6910097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饰面用灰岩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E6910098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安山岩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E6910099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饰面用安山岩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E6910100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建筑用安山岩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闪长岩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建筑用闪长岩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花岗岩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建筑用花岗石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饰面用花岗岩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粗面岩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霞石正长岩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凝灰岩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火山灰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水泥用火山灰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火山渣</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大理岩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建筑用大理石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板岩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饰面用板岩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水泥配料用板岩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片麻岩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角闪岩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E6910119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海砂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水气矿产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E6911001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矿泉水</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地下水</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E6911003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二氧化碳气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E6911004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硫化氢气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E6911005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氦气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E6911006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氢气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E6911007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氡气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66" w:name="_Toc15225"/>
      <w:r>
        <w:rPr>
          <w:rFonts w:hint="eastAsia"/>
        </w:rPr>
        <w:t>开采方式代码</w:t>
      </w:r>
      <w:bookmarkEnd w:id="66"/>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露天开采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地下开采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露天/地下联合开采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67" w:name="_Toc11884"/>
      <w:r>
        <w:rPr>
          <w:rFonts w:hint="eastAsia"/>
        </w:rPr>
        <w:t>尾矿库型式代码</w:t>
      </w:r>
      <w:bookmarkEnd w:id="67"/>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山谷型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傍山型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河谷型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平底型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E6899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68" w:name="_Toc24003"/>
      <w:r>
        <w:rPr>
          <w:rFonts w:hint="eastAsia"/>
        </w:rPr>
        <w:t>尾矿库等别代码</w:t>
      </w:r>
      <w:bookmarkEnd w:id="68"/>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一等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二等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三等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E6704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四等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E6705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五等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69" w:name="_Toc28507"/>
      <w:r>
        <w:rPr>
          <w:rFonts w:hint="eastAsia"/>
        </w:rPr>
        <w:t>尾矿库安全度分类代码</w:t>
      </w:r>
      <w:bookmarkEnd w:id="69"/>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E6601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险库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病库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E6604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正常库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70" w:name="_Toc29478"/>
      <w:r>
        <w:rPr>
          <w:rFonts w:hint="eastAsia"/>
        </w:rPr>
        <w:t>堆坝方法代码</w:t>
      </w:r>
      <w:bookmarkEnd w:id="70"/>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DCD" w:themeFill="background2" w:themeFillShade="E5"/>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E8301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上游式</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E8302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下游式</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E8303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中线式</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E8399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71" w:name="_Toc14269"/>
      <w:r>
        <w:rPr>
          <w:rFonts w:hint="eastAsia"/>
        </w:rPr>
        <w:t>石油天然气生产类型</w:t>
      </w:r>
      <w:bookmarkEnd w:id="71"/>
    </w:p>
    <w:tbl>
      <w:tblPr>
        <w:tblW w:w="8248" w:type="dxa"/>
        <w:tblLayout w:type="fixed"/>
        <w:tblCellMar>
          <w:top w:w="15" w:type="dxa"/>
          <w:left w:w="15" w:type="dxa"/>
          <w:bottom w:w="15" w:type="dxa"/>
          <w:right w:w="15" w:type="dxa"/>
        </w:tblCellMar>
        <w:tblLook w:val="04A0"/>
      </w:tblPr>
      <w:tblGrid>
        <w:gridCol w:w="1350"/>
        <w:gridCol w:w="5819"/>
        <w:gridCol w:w="1079"/>
      </w:tblGrid>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1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HDM01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采油</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HDM02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采气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HDM03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储运</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HDM04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油田服务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HDM05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72" w:name="_Toc19714"/>
      <w:r>
        <w:rPr>
          <w:rFonts w:hint="eastAsia"/>
        </w:rPr>
        <w:lastRenderedPageBreak/>
        <w:t>重点场所类别</w:t>
      </w:r>
      <w:bookmarkEnd w:id="72"/>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有限空间</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可燃爆粉尘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易燃易爆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毒性危害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人员密集场所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73" w:name="_Toc11081"/>
      <w:r>
        <w:rPr>
          <w:rFonts w:hint="eastAsia"/>
        </w:rPr>
        <w:t>培训类别代码</w:t>
      </w:r>
      <w:bookmarkEnd w:id="73"/>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负责人培训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安管员培训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部门负责人、基层单位负责人培训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特种作业人员培训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作业人员安全生产教育和生产技能培训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E7206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新工艺、新技术、新材料、新设备设施安全生产培训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E7207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转岗或长时间脱离岗位作业人员安全生产培训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E7208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入厂安全培训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E7209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进入作业现场前安全培训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E7210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外来参观、学习人员安全培训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E7299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其他培训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74" w:name="_Toc8348"/>
      <w:r>
        <w:rPr>
          <w:rFonts w:hint="eastAsia"/>
        </w:rPr>
        <w:t>培训考核方式</w:t>
      </w:r>
      <w:bookmarkEnd w:id="74"/>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HAX</w:t>
            </w:r>
            <w:r>
              <w:rPr>
                <w:rFonts w:ascii="宋体" w:eastAsia="宋体" w:hAnsi="宋体" w:cs="宋体" w:hint="eastAsia"/>
                <w:color w:val="000000"/>
                <w:kern w:val="0"/>
                <w:sz w:val="18"/>
                <w:szCs w:val="18"/>
              </w:rPr>
              <w:t>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理论书面考试</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HAX</w:t>
            </w:r>
            <w:r>
              <w:rPr>
                <w:rFonts w:ascii="宋体" w:eastAsia="宋体" w:hAnsi="宋体" w:cs="宋体" w:hint="eastAsia"/>
                <w:color w:val="000000"/>
                <w:kern w:val="0"/>
                <w:sz w:val="18"/>
                <w:szCs w:val="18"/>
              </w:rPr>
              <w:t>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技能操作考核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75" w:name="_Toc4315"/>
      <w:r>
        <w:rPr>
          <w:rFonts w:hint="eastAsia"/>
        </w:rPr>
        <w:t>规章制度类别代码</w:t>
      </w:r>
      <w:bookmarkEnd w:id="75"/>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法律法规标准规范管理制度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安全生产目标管理制度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设置安全管理机构、配备安全管理人员的管理制度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安全生产责任制度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员工工伤保险、安全生产责任保险管理制度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领导现场带班管理制度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班组岗位达标管理制度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安全生产费用管理制度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文件和档案管理制度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风险评估和控制管理制度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安全教育培训管理制度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特种作业人员管理制度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建设项目安全设施“三同时”管理制度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生产设备设施变更管理制度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生产设备设施检修、维护、保养管理制度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生产设备设施到货验收和拆除、报废管理制度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特种设备管理制度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对“三违”行为的管理制度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施工和检（维）修安全管理制度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E7020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安全作业管理制度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警示标志和安全防护管理制度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承包商供应商管理制度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E7023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外用工（单位）管理制度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人员、机构、工艺、技术、设施、作业过程及环境变更的管理制度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职业健康管理制度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劳动防护用品（具）和保健品管理制度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安全检查及隐患治理制度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危险物品及重大危险源管理制度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应急管理制度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事故调查、分析、报告、处理制度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安全绩效评定管理制度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消防安全管理制度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安全生产例会管理制度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E7034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安全生产考核奖惩管理制度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E7035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操作规程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E7099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其他规章制度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76" w:name="_Toc3435"/>
      <w:r>
        <w:rPr>
          <w:rFonts w:hint="eastAsia"/>
        </w:rPr>
        <w:t>职称</w:t>
      </w:r>
      <w:bookmarkEnd w:id="76"/>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高级工程师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工程师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助理工程师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技术员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教授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SYS1206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副教授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SYS1207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讲师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SYS1208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助教</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SYS1209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研究员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SYS1210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副研究员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SYS1211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助理研究员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SYS1212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实习研究员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SYS1299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77" w:name="_Toc13830"/>
      <w:r>
        <w:rPr>
          <w:rFonts w:hint="eastAsia"/>
        </w:rPr>
        <w:t>证书类型</w:t>
      </w:r>
      <w:bookmarkEnd w:id="77"/>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主要负责人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金属非金属矿山</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一般类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E240199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安全生产负责人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金属非金属矿山</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一般类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E240299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安全生产管理人员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金属非金属矿山</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一般类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E240399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特种作业人员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E240401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焊接与热切割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危险化学品安全作业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高处作业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制冷与空调作业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金属非金属矿山安全作业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E240407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石油天然气安全作业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E240408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冶金（有色）生产安全作业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E240409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烟花爆竹安全作业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E240499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注安师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金属非金属矿山</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一般类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E240599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78" w:name="_Toc3775"/>
      <w:r>
        <w:rPr>
          <w:rFonts w:hint="eastAsia"/>
        </w:rPr>
        <w:t>申请类型</w:t>
      </w:r>
      <w:bookmarkEnd w:id="78"/>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首次申请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变更申请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补办申请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HE704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延期换证申请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HE705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注销申请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HE706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吊销申请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HE707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暂扣申请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HE708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暂扣恢复申请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HE709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延期变更申请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79" w:name="_Toc17572"/>
      <w:r>
        <w:rPr>
          <w:rFonts w:hint="eastAsia"/>
        </w:rPr>
        <w:t>风险类型</w:t>
      </w:r>
      <w:bookmarkEnd w:id="79"/>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HBW01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安全生产风险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HBW02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职业健康风险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bl>
    <w:p w:rsidR="0059537E" w:rsidRDefault="00304E78">
      <w:pPr>
        <w:pStyle w:val="2"/>
      </w:pPr>
      <w:bookmarkStart w:id="80" w:name="_Toc31665"/>
      <w:r>
        <w:rPr>
          <w:rFonts w:hint="eastAsia"/>
        </w:rPr>
        <w:t>诱发职业病类型</w:t>
      </w:r>
      <w:bookmarkEnd w:id="80"/>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HBX01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尘肺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HBX02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职业性放射性疾病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HBX03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职业中毒</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HBX04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物理因素所致职业病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HBX05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生物因素所致职业病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HBX06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职业性皮肤病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HBX07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职业性眼病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HBX08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职业性耳鼻喉口腔疾病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HBX09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职业性肿瘤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HBX10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其他职业病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bl>
    <w:p w:rsidR="0059537E" w:rsidRDefault="00304E78">
      <w:pPr>
        <w:pStyle w:val="2"/>
      </w:pPr>
      <w:bookmarkStart w:id="81" w:name="_Toc16777"/>
      <w:r>
        <w:rPr>
          <w:rFonts w:hint="eastAsia"/>
        </w:rPr>
        <w:t>风险等级</w:t>
      </w:r>
      <w:bookmarkEnd w:id="81"/>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E4301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红色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E4302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橙色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E4303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黄色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E4304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蓝色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bl>
    <w:p w:rsidR="0059537E" w:rsidRDefault="00304E78">
      <w:pPr>
        <w:pStyle w:val="2"/>
      </w:pPr>
      <w:bookmarkStart w:id="82" w:name="_Toc3961"/>
      <w:r>
        <w:rPr>
          <w:rFonts w:hint="eastAsia"/>
        </w:rPr>
        <w:t>企业检查等级</w:t>
      </w:r>
      <w:bookmarkEnd w:id="82"/>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H9301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集团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H9302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H9303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部门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H9304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班组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bl>
    <w:p w:rsidR="0059537E" w:rsidRDefault="00304E78">
      <w:pPr>
        <w:pStyle w:val="2"/>
      </w:pPr>
      <w:bookmarkStart w:id="83" w:name="_Toc26096"/>
      <w:r>
        <w:rPr>
          <w:rFonts w:hint="eastAsia"/>
        </w:rPr>
        <w:t>职业病危害级别</w:t>
      </w:r>
      <w:bookmarkEnd w:id="83"/>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一般</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严重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较重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bl>
    <w:p w:rsidR="0059537E" w:rsidRDefault="00304E78">
      <w:pPr>
        <w:pStyle w:val="2"/>
      </w:pPr>
      <w:bookmarkStart w:id="84" w:name="_Toc1444"/>
      <w:r>
        <w:rPr>
          <w:rFonts w:hint="eastAsia"/>
        </w:rPr>
        <w:t>三同时项目性质</w:t>
      </w:r>
      <w:bookmarkEnd w:id="84"/>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H3901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新建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H3902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改建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H3903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扩建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H3904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技术改造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H3905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技术引进</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bl>
    <w:p w:rsidR="0059537E" w:rsidRDefault="00304E78">
      <w:pPr>
        <w:pStyle w:val="2"/>
      </w:pPr>
      <w:bookmarkStart w:id="85" w:name="_Toc20850"/>
      <w:r>
        <w:rPr>
          <w:rFonts w:hint="eastAsia"/>
        </w:rPr>
        <w:lastRenderedPageBreak/>
        <w:t>项目建设状态</w:t>
      </w:r>
      <w:bookmarkEnd w:id="85"/>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H4001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尚未建设</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H4002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建设中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H4003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建设完成</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bl>
    <w:p w:rsidR="0059537E" w:rsidRDefault="00304E78">
      <w:pPr>
        <w:pStyle w:val="2"/>
      </w:pPr>
      <w:bookmarkStart w:id="86" w:name="_Toc28858"/>
      <w:r>
        <w:rPr>
          <w:rFonts w:hint="eastAsia"/>
        </w:rPr>
        <w:t>职业病危害因素</w:t>
      </w:r>
      <w:bookmarkEnd w:id="86"/>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粉尘类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矽尘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煤尘（煤矽尘）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石墨尘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炭黑尘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石棉尘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滑石尘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C400107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云母尘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C400109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陶瓷尘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C400110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铝尘（铝、铝合金、氧化铝粉尘）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电焊烟尘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铸造粉尘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C400199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其他粉尘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放射性物质类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电离辐射（Ｘ射线、ｒ射线）等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化学因素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C400301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铅及其化合物（铅尘、铅烟、铅化合物，不包括四乙基铅）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汞及其化合物（汞、氯化高汞、汞化合物）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锰及其化合物（锰烟、锰尘、锰化合物）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镉及其化合物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铍及其化合物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铊及其化合物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钡及其化合物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钒及其化合物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磷及其化合物（不包括磷化氢、磷化锌、磷化铝）</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砷及其化合物（不包括砷化氢）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砷化氢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氯气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二氧化硫</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光气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偏二甲基肼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氮氧化合物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一氧化碳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C400320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二氧化碳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硫化氢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磷化氢、磷化锌、磷化铝</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氟及其化合物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氰及腈类化合物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四乙基铅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有机锡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羰基镍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C400328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甲苯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二甲苯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正已烷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汽油</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一甲胺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C400334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有机氟聚合物单体及其热裂解物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C400335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二氯乙烷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C400336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四氯化碳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C400337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氯乙烯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C400338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三氯乙烯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C400339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氯丙烯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C400340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氯丁二烯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C400341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苯胺、甲苯胺、二甲苯胺、N，N-二甲基苯胺、二苯胺、硝基苯、硝基甲苯、对硝基苯胺、二硝基苯、二硝基甲苯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C400342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三硝基甲苯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C400343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甲醇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C400344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C400345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五氯酚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C400346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甲醛</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C400347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硫酸二甲酯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C400348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丙烯酰胺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C400349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二甲基甲酰胺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C400350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有机磷农药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C400351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氨基甲酸酯类农药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C400352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杀虫脒</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C400353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溴甲烷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C400354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拟除虫菊酯类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C400355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导致职业性中毒性肝病的化学类物质：二氯乙烷、四氯化碳、氯乙烯、三氯乙烯、氯丙烯、氯丁二烯、苯的氨基及硝基化合物、三硝基甲苯、五氯酚、硫酸二甲酯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C400356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根据职业性急性中毒诊断标准及处理原则总则可以诊断的其他职业性急性中毒的危害因素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物理因素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高温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高气压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低气压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局部振动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生物因素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炭疽杆菌</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森林脑炎</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布氏杆菌</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导致职业性皮肤病的危害因素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C400601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导致接触性皮炎的危害因素：硫酸、硝酸、盐酸、氢氧化钠、三氯乙烯、重铬酸盐、三氯甲烷、β-萘胺、铬酸盐、乙醇、醚、甲醛、环氧树脂、尿醛树脂、酚醛树脂、松节油、苯胺、润滑油、对苯二酚等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导致光敏性皮炎的危害因素：焦油、沥青、醌、蒽醌、蒽油、木酚油、荧光素、六氯苯、氯酚等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导致电光性皮炎的危害因素：紫外线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导致黑变病的危害因素：焦油、沥青、蒽油、汽油、润滑油、油彩等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C400605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导致痤疮的危害因素：沥青、润滑油、柴油、煤油、多氯苯、多氯联苯、氯化萘、多氯萘、多氯酚、聚氯乙烯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C400606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导致溃疡的危害因素：铬及其化合物、铬酸盐、铍及其化合物、砷化合物、氯化钠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C400607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导致化学性皮肤灼伤的危害因素：硫酸、硝酸、盐酸、氢氧化钠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C400608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导致其他职业性皮肤病的危害因素：油彩、高湿、有机溶剂、螨、羌</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导致职业性眼病的危害因素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导致化学性眼部灼伤的危害因素：硫酸、硝酸、盐酸、氮氧化物、甲醛、酚、硫化氢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导致电光性眼炎的危害因素：紫外线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导致职业性白内障的危害因素：放射性物质、三硝基甲苯、高温、激光等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导致职业性耳鼻喉口腔疾病的危害因素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导致噪声聋的危害因素：噪声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导致铬鼻病的危害因素：铬及其化合物、铬酸盐</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导致牙酸蚀病案的危害因素：氟化氰、硫酸酸雾、硝酸酸雾、盐酸酸雾</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职业性肿瘤的职业病危害因素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石棉所致肺癌、间皮瘤的危害因素：石棉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联苯胺所致膀胱癌的危害因素：联苯胺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苯所致白血病的危害因素：苯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C400904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氯甲醚所致肺癌的危害因素：氯甲醚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C400905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砷所致肺癌、皮肤癌的危害因素：砷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C400906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氯乙烯所致肝血管肉瘤的危害因素：氯乙烯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C400907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焦炉工人肺癌的危害因素：焦炉烟气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C400908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铬酸盐制造业工人肺癌的危害因素：铬酸盐</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其他职业病危害因素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C409901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氧化锌</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C409902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二异氰酸甲苯酯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C409903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嗜热性放线菌</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C409904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棉尘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C409905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不良作业条件（压迫及摩擦）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bl>
    <w:p w:rsidR="0059537E" w:rsidRDefault="00304E78">
      <w:pPr>
        <w:pStyle w:val="2"/>
      </w:pPr>
      <w:bookmarkStart w:id="87" w:name="_Toc16508"/>
      <w:r>
        <w:rPr>
          <w:rFonts w:hint="eastAsia"/>
        </w:rPr>
        <w:lastRenderedPageBreak/>
        <w:t>检查计划类型</w:t>
      </w:r>
      <w:bookmarkEnd w:id="87"/>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H2501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年度检查计划</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H2502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月度检查计划</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H2503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专项计划</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88" w:name="_Toc26453"/>
      <w:r>
        <w:rPr>
          <w:rFonts w:hint="eastAsia"/>
        </w:rPr>
        <w:t>队伍类型代码</w:t>
      </w:r>
      <w:bookmarkEnd w:id="88"/>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专业救援队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矿山事故救援队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危险化学品事故救援队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C080199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其它专业救援队伍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社会救援队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医疗救护队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地震救援队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陆地搜寻与救护队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救援列车队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海上搜救队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抢险打捞队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防汛机动抢险队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抗旱服务队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重大动物疫病应急救援队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消防队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林业有害生物灾害应急专业队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食物中毒事件应急预备队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C080213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路桥抢修队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通信保障队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电力抢修队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供气抢修队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供水抢修队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排水污水处理抢险队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C080219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园林养护抢险队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89" w:name="_Toc5021"/>
      <w:r>
        <w:rPr>
          <w:rFonts w:hint="eastAsia"/>
        </w:rPr>
        <w:t>队伍级别代码</w:t>
      </w:r>
      <w:bookmarkEnd w:id="89"/>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国家级应急救援基地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应急救援骨干队伍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C0999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其他救援队伍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90" w:name="_Toc17085"/>
      <w:r>
        <w:rPr>
          <w:rFonts w:hint="eastAsia"/>
        </w:rPr>
        <w:t>专（兼）职代码</w:t>
      </w:r>
      <w:bookmarkEnd w:id="90"/>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专职</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兼职</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91" w:name="_Toc5671"/>
      <w:r>
        <w:rPr>
          <w:rFonts w:hint="eastAsia"/>
        </w:rPr>
        <w:t>队伍资质代码</w:t>
      </w:r>
      <w:bookmarkEnd w:id="91"/>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一级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二级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三级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四级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92" w:name="_Toc17275"/>
      <w:r>
        <w:rPr>
          <w:rFonts w:hint="eastAsia"/>
        </w:rPr>
        <w:lastRenderedPageBreak/>
        <w:t>队伍等级代码</w:t>
      </w:r>
      <w:bookmarkEnd w:id="92"/>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特级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一级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二级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三级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93" w:name="_Toc9975"/>
      <w:r>
        <w:rPr>
          <w:rFonts w:hint="eastAsia"/>
        </w:rPr>
        <w:t>国家应急救援基地编码</w:t>
      </w:r>
      <w:bookmarkEnd w:id="93"/>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国家矿山救援</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C140101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国家矿山救援淮南基地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国家矿山排水</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C140201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国家矿山排水淮南基地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国家危险化学品救援</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C140301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国家危险化学品救援上海基地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C140302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国家危险化学品救援南京基地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C140303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国家危险化学品救援宁波基地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94" w:name="_Toc21388"/>
      <w:r>
        <w:rPr>
          <w:rFonts w:hint="eastAsia"/>
        </w:rPr>
        <w:t>物资装备类型代码</w:t>
      </w:r>
      <w:bookmarkEnd w:id="94"/>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物资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装备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95" w:name="_Toc15457"/>
      <w:r>
        <w:rPr>
          <w:rFonts w:hint="eastAsia"/>
        </w:rPr>
        <w:lastRenderedPageBreak/>
        <w:t>装备状态代码</w:t>
      </w:r>
      <w:bookmarkEnd w:id="95"/>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正常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维检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报废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C1704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使用中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96" w:name="_Toc6933"/>
      <w:r>
        <w:rPr>
          <w:rFonts w:hint="eastAsia"/>
        </w:rPr>
        <w:t>应急装备来源编码</w:t>
      </w:r>
      <w:bookmarkEnd w:id="96"/>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E3201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政府投资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E3202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企业自筹</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97" w:name="_Toc17552"/>
      <w:r>
        <w:rPr>
          <w:rFonts w:hint="eastAsia"/>
        </w:rPr>
        <w:t>物资装备类别代码</w:t>
      </w:r>
      <w:bookmarkEnd w:id="97"/>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矿山类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车载钻机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大型水泵</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气体灭火装置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C160199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危化类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举高车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水罐消防车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消防坦克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多功能消防车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气体检测车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C160206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涡喷消防车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C160207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充气车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C160208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洗消车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C160299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综合类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指挥车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大型汽车吊</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挖掘机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小型移动平台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其他装备物资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C160399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防化服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空气呼吸器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干粉灭火器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便携式气体检测器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泡沫储备（可移动式）</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泡沫储备（固定式）</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C160407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消防车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C160408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叉车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C160409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干沙储量</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C160410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起重设备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98" w:name="_Toc966"/>
      <w:r>
        <w:rPr>
          <w:rFonts w:hint="eastAsia"/>
        </w:rPr>
        <w:t>计量单位</w:t>
      </w:r>
      <w:bookmarkEnd w:id="98"/>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E2302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m3</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箱</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个</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把</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只</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根</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E2320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盒</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双</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m2</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E2399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bl>
    <w:p w:rsidR="0059537E" w:rsidRDefault="00304E78">
      <w:pPr>
        <w:pStyle w:val="2"/>
      </w:pPr>
      <w:bookmarkStart w:id="99" w:name="_Toc11744"/>
      <w:r>
        <w:rPr>
          <w:rFonts w:hint="eastAsia"/>
        </w:rPr>
        <w:lastRenderedPageBreak/>
        <w:t>健康状况</w:t>
      </w:r>
      <w:bookmarkEnd w:id="99"/>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X6501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健康或良好</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X6502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一般或较弱</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X6503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有慢性病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X6504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残疾</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100" w:name="_Toc26705"/>
      <w:r>
        <w:rPr>
          <w:rFonts w:hint="eastAsia"/>
        </w:rPr>
        <w:t>政治面貌</w:t>
      </w:r>
      <w:bookmarkEnd w:id="100"/>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党员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团员</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群众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SYS1399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101" w:name="_Toc32498"/>
      <w:r>
        <w:rPr>
          <w:rFonts w:hint="eastAsia"/>
        </w:rPr>
        <w:t>专家类型</w:t>
      </w:r>
      <w:bookmarkEnd w:id="101"/>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自然灾害类专家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事故灾难类专家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公共卫生类专家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C1904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社会安全类专家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C1905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综合类专家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C1999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其他专家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102" w:name="_Toc22688"/>
      <w:r>
        <w:rPr>
          <w:rFonts w:hint="eastAsia"/>
        </w:rPr>
        <w:lastRenderedPageBreak/>
        <w:t>专家类别代码</w:t>
      </w:r>
      <w:bookmarkEnd w:id="102"/>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C2001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综合类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C2002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煤矿类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C2003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非煤矿山类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C2004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危化类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C2005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C2006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冶金类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C2007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石油开采类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C2008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应急通信信息类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C2009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医疗类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C2010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冶金工贸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C2011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建筑消防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C2012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交通运输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C2013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职业健康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C2014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应急救援</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C2015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法规科技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C2099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18"/>
                <w:szCs w:val="18"/>
              </w:rPr>
            </w:pPr>
          </w:p>
        </w:tc>
      </w:tr>
    </w:tbl>
    <w:p w:rsidR="0059537E" w:rsidRDefault="00304E78">
      <w:pPr>
        <w:pStyle w:val="2"/>
      </w:pPr>
      <w:bookmarkStart w:id="103" w:name="_Toc25748"/>
      <w:r>
        <w:rPr>
          <w:rFonts w:hint="eastAsia"/>
        </w:rPr>
        <w:t>避难场所类型代码</w:t>
      </w:r>
      <w:bookmarkEnd w:id="103"/>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H8302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H8303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广场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H8304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绿地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H8305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防空洞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H8306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防空地下室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H8307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防空报警站点</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104" w:name="_Toc24749"/>
      <w:r>
        <w:rPr>
          <w:rFonts w:hint="eastAsia"/>
        </w:rPr>
        <w:t>预案类别代码</w:t>
      </w:r>
      <w:bookmarkEnd w:id="104"/>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综合预案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专项预案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现场预案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其他预案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105" w:name="_Toc2994"/>
      <w:r>
        <w:rPr>
          <w:rFonts w:hint="eastAsia"/>
        </w:rPr>
        <w:t>预案级别代码</w:t>
      </w:r>
      <w:bookmarkEnd w:id="105"/>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国家级预案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省部级预案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地市级预案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县级预案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基层预案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集团级预案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C0407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公司级预案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C0408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厂级预案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C0409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车间级预案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106" w:name="_Toc28458"/>
      <w:r>
        <w:rPr>
          <w:rFonts w:hint="eastAsia"/>
        </w:rPr>
        <w:t>适用领域代码</w:t>
      </w:r>
      <w:bookmarkEnd w:id="106"/>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自然灾害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C0502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事故灾难</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公共卫生事件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C0504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社会安全事件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107" w:name="_Toc4062"/>
      <w:r>
        <w:rPr>
          <w:rFonts w:hint="eastAsia"/>
        </w:rPr>
        <w:t>演练类型代码</w:t>
      </w:r>
      <w:bookmarkEnd w:id="107"/>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金属与非金属矿山事故应急演练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建筑业事故应急演练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危险化学品事故应急演练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烟花爆竹和民用爆炸物事故应急演练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其他工矿商贸事故应急演练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火灾事故应急演练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道路交通事故应急演练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水上交通事故应急演练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铁路交通事故应急演练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城市轨道交通事故应急演练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民用航空事故应急演练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特种设备事故应急演练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基础设施与公共设施事故应急演练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环境污染和生态破坏事件应急演练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农业机械事故应急演练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踩踏事件应急演练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核与辐射事故应急演练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能源供应中断事故应急演练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C8599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其他事故灾难应急演练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108" w:name="_Toc8796"/>
      <w:r>
        <w:rPr>
          <w:rFonts w:hint="eastAsia"/>
        </w:rPr>
        <w:lastRenderedPageBreak/>
        <w:t>演练形式代码</w:t>
      </w:r>
      <w:bookmarkEnd w:id="108"/>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C8601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综合现场演练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单项现场演练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综合桌面演练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C8604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单项桌面演练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109" w:name="_Toc19268"/>
      <w:r>
        <w:rPr>
          <w:rFonts w:hint="eastAsia"/>
        </w:rPr>
        <w:t>附件关联业务类别</w:t>
      </w:r>
      <w:bookmarkEnd w:id="109"/>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隐患整改措施</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隐患应急预案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隐患整改前图片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隐患整改后图片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SYS1008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企业基本信息附件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SYS1009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危化品证书照片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SYS1010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规章制度附件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SYS1011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危险作业附件/风险点附件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SYS1012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教育培训图片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SYS1028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企业失信惩戒记录附件/应急演练相关附件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SYS1038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应急预案文本及电子文档附件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SYS1043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应急演练相关照片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SYS1063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应急演练总结评估附件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18"/>
                <w:szCs w:val="18"/>
              </w:rPr>
            </w:pPr>
          </w:p>
        </w:tc>
      </w:tr>
    </w:tbl>
    <w:p w:rsidR="0059537E" w:rsidRDefault="00304E78">
      <w:pPr>
        <w:pStyle w:val="2"/>
      </w:pPr>
      <w:bookmarkStart w:id="110" w:name="_Toc13524"/>
      <w:r>
        <w:rPr>
          <w:rFonts w:hint="eastAsia"/>
        </w:rPr>
        <w:t>国民经济行业分类</w:t>
      </w:r>
      <w:bookmarkEnd w:id="110"/>
    </w:p>
    <w:tbl>
      <w:tblPr>
        <w:tblW w:w="8248" w:type="dxa"/>
        <w:tblLayout w:type="fixed"/>
        <w:tblCellMar>
          <w:top w:w="15" w:type="dxa"/>
          <w:left w:w="15" w:type="dxa"/>
          <w:bottom w:w="15" w:type="dxa"/>
          <w:right w:w="15" w:type="dxa"/>
        </w:tblCellMar>
        <w:tblLook w:val="04A0"/>
      </w:tblPr>
      <w:tblGrid>
        <w:gridCol w:w="1350"/>
        <w:gridCol w:w="5819"/>
        <w:gridCol w:w="1079"/>
      </w:tblGrid>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1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CF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农、林、牧、渔业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谷物种植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稻谷种植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小麦种植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玉米种植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其他谷物种植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豆类、油料和薯类种植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豆类种植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油料种植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薯类种植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棉、麻、糖、烟草种植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棉花种植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麻类种植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糖料种植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E0501010304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烟草种植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蔬菜、食用菌及园艺作物种植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蔬菜种植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食用菌种植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E0501010403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花卉种植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E0501010409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其他园艺作物种植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水果种植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仁果类和核果类水果种植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葡萄种植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E0501010503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柑橘类种植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E0501010504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香蕉等亚热带水果种植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E0501010509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其他水果种植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E05010106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坚果、含油果、香料和饮料作物种植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坚果种植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E0501010602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含油果种植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E0501010603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香料作物种植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E0501010609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茶及其他饮料作物种植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E0501010700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中药材种植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E0501010900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其他农业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林业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林木育种和育苗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E0501020101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林木育种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E0501020102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林木育苗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E0501020200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造林和更新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E0501020300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森林经营和管护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E05010204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木材和竹材采运</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E0501020401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木材采运</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E0501020402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竹材采运</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E05010205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林产品采集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E0501020501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木竹材林产品采集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E0501020502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非木竹材林产品采集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畜牧业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牲畜饲养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E0501030101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牛的饲养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E0501030102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马的饲养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E0501030103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猪的饲养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E0501030104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羊的饲养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E0501030105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骆驼饲养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E0501030109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其他牲畜饲养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E05010302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家禽饲养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E0501030201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鸡的饲养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E0501030202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鸭的饲养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E0501030203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鹅的饲养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E0501030209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其他家禽饲养</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E0501030300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狩猎和捕捉动物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E0501030900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其他畜牧业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渔业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水产养殖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E0501040101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海水养殖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E0501040102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内陆养殖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水产捕捞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E0501040201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海水捕捞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E0501040202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内陆捕捞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农、林、牧、渔服务业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农业服务业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E0501050101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农业机械服务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E0501050102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灌溉服务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E0501050103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农产品初加工服务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E0501050109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其他农业服务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林业服务业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E0501050201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林业有害生物防治服务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E0501050202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森林防火服务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E0501050203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林产品初级加工服务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E0501050209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其他林业服务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E0501050300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畜牧服务业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E0501050400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渔业服务业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采矿业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煤炭开采和洗选业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E0502060100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烟煤和无烟煤开采洗选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E0502060200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褐煤开采洗选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E0502060900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其他煤炭采选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石油和天然气开采业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E0502070100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石油开采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E0502070200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天然气开采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黑色金属矿采选业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E0502080100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E0502080200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锰矿、铬矿采选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E0502080900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其他黑色金属矿采选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有色金属矿采选业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常用有色金属矿采选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E0502090101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铜矿采选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E0502090102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铅锌矿采选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E0502090103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镍钴矿采选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E0502090104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锡矿采选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E0502090105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锑矿采选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E0502090106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铝矿采选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E0502090107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镁矿采选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E0502090109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其他常用有色金属矿采选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E05020902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贵金属矿采选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E0502090201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E0502090202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银矿采选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E0502090209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其他贵金属矿采选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E05020903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稀有稀土金属矿采选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E0502090301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钨钼矿采选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E0502090302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稀土金属矿采选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E0502090303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放射性金属矿采选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E0502090309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其他稀有金属矿采选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非金属矿采选业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E05021001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土砂石开采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E0502100101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石灰石、石膏开采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E0502100102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建筑装饰用石开采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E0502100103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耐火土石开采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E0502100109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粘土及其他土砂石开采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E0502100200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化学矿开采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E0502100300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采盐</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E05021009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石棉及其他非金属矿采选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E0502100901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石棉、云母矿采选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E0502100902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石墨、滑石采选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E0502100903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宝石、玉石采选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E0502100909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其他未列明非金属矿采选</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开采辅助活动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E0502110100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煤炭开采和洗选辅助活动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E0502110200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石油和天然气开采辅助活动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E0502110900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其他开采辅助活动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其他采矿业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E0502120000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其他采矿业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农副食品加工业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谷物磨制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饲料加工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E05031303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植物油加工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食用植物油加工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非食用植物油加工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制糖业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屠宰及肉类加工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牲畜屠宰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禽类屠宰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E0503130503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肉制品及副产品加工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水产品加工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水产品冷冻加工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E0503130602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鱼糜制品及水产品干腌制加工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E0503130603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水产饲料制造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E0503130604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鱼油提取及制品制造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E0503130609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其他水产品加工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蔬菜、水果和坚果加工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E0503130701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蔬菜加工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E0503130702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水果和坚果加工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其他农副食品加工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淀粉及淀粉制品制造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E0503130902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豆制品制造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E0503130903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蛋品加工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E0503130909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其他未列明农副食品加工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食品制造业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焙烤食品制造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糕点、面包制造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饼干及其他焙烤食品制造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糖果、巧克力及蜜饯制造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E0503140201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糖果、巧克力制造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蜜饯制作</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方便食品制造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米、面制品制造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速冻食品制造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方便面及其他方便食品制造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乳制品制造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罐头食品制造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肉、禽类罐头制造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水产品罐头制造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E0503140503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蔬菜、水果罐头制造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E0503140509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其他罐头食品制造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调味品、发酵制品制造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味精制造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E0503140602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酱油、食醋及类似制品制造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E0503140609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其他调味品、发酵制品制造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其他食品制造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营养食品制造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E0503140902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保健食品制造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E0503140903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冷冻饮品及食用冰制造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E0503140904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盐加工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E0503140905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食品及饲料添加剂制造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E0503140909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其他未列明食品制造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酒、饮料和精制茶制造业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酒的制造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E0503150101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酒精制造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E0503150102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白酒制造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E0503150103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啤酒制造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E0503150104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黄酒制造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E0503150105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葡萄酒制造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E0503150109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其他酒制造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饮料制造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E0503150201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碳酸饮料制造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E0503150202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瓶（罐）装饮用水制造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E0503150203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果菜汁及果菜汁饮料制造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E0503150204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含乳饮料和植物蛋白饮料制造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E0503150205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固体饮料制造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E0503150209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茶饮料及其他饮料制造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E0503150300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精制茶加工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烟草制品业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E0503160100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烟叶复烤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E0503160200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卷烟制造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E0503160900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其他烟草制品制造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纺织业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棉纺织及印染精加工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棉纺纱加工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棉织造加工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棉印染精加工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毛纺织及染整精加工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毛条和毛纱线加工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毛织造加工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毛染整精加工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麻纺织及染整精加工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麻纤维纺前加工和纺纱</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E0503170302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麻织造加工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麻染整精加工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丝绢纺织及印染精加工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缫丝加工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绢纺和丝织加工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E0503170403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丝印染精加工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化纤织造及印染精加工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化纤织造加工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化纤织物染整精加工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针织或钩针编织物及其制品制造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针织或钩针编织物织造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E0503170602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针织或钩针编织物印染精加工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E0503170603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针织或钩针编织品制造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家用纺织制成品制造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E0503170701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床上用品制造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E0503170702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毛巾类制品制造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E0503170703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窗帘、布艺类产品制造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E0503170709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其他家用纺织制成品制造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非家用纺织制成品制造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E0503170801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非织造布制造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E0503170802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绳、索、缆制造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E0503170803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纺织带和帘子布制造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E0503170804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篷、帆布制造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E0503170809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其他非家用纺织制成品制造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纺织服装、服饰业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E0503180100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机织服装制造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E0503180200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针织或钩针编织服装制造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E0503180300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服饰制造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皮革、毛皮、羽毛及其制品和制鞋业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皮革鞣制加工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皮革制品制造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皮革服装制造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皮箱、包（袋）制造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皮手套及皮装饰制品制造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其他皮革制品制造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毛皮鞣制及制品加工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毛皮鞣制加工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毛皮服装加工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其他毛皮制品加工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羽毛(绒)加工及制品制造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羽毛（绒）加工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羽毛（绒）制品加工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制鞋业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纺织面料鞋制造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皮鞋制造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E0503190503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塑料鞋制造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E0503190504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橡胶鞋制造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E0503190509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其他制鞋业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木材加工和木、竹、藤、棕、草制品业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木材加工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锯材加工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木片加工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单板加工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其他木材加工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E05032002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人造板制造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胶合板制造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纤维板制造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刨花板制造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其他人造板制造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木制品制造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建筑用木料及木材组件加工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木门窗、楼梯制造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地板制造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E0503200304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木制容器制造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软木制品及其他木制品制造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竹、藤、棕、草等制品制造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竹制品制造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藤制品制造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E0503200403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棕制品制造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E0503200409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草及其他制品制造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家具制造业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E0503210100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木质家具制造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E0503210200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竹、藤家具制造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E0503210300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金属家具制造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E0503210400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塑料家具制造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E0503210900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其他家具制造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造纸和纸制品业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纸浆制造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E0503220101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木竹浆制造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E0503220102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非木竹浆制造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造纸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E0503220201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机制纸及纸板制造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E0503220202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手工纸制造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E0503220203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加工纸制造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纸制品制造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E0503220301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纸和纸板容器制造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E0503220309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其他纸制品制造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印刷和记录媒介复制业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印刷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E0503230101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书、报刊印刷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E0503230102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本册印制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E0503230109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包装装潢及其他印刷</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E0503230200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装订及印刷相关服务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E0503230300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记录媒介复制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文教、工美、体育和娱乐用品制造业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文教办公用品制造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笔的制造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教学用模型及教具制造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墨水、墨汁制造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其他文教办公用品制造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乐器制造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中乐器制造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西乐器制造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电子乐器制造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其他乐器及零件制造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工艺美术品制造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雕塑工艺品制造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E0503240302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金属工艺品制造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漆器工艺品制造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E0503240304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花画工艺品制造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E0503240305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天然植物纤维编织工艺品制造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E0503240306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抽纱刺绣工艺品制造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E0503240307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地毯、挂毯制造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E0503240308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珠宝首饰及有关物品制造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其他工艺美术品制造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体育用品制造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球类制造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体育器材及配件制造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E0503240403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训练健身器材制造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E0503240404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运动防护用具制造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E0503240409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其他体育用品制造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E0503240500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玩具制造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游艺器材及娱乐用品制造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露天游乐场所游乐设备制造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E0503240602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游艺用品及室内游艺器材制造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E0503240609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其他娱乐用品制造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石油加工、炼焦和核燃料加工业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精炼石油产品制造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E0503250101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原油加工及石油制品制造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E0503250102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人造原油制造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E0503250200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炼焦</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E0503250300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核燃料加工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化学原料和化学制品制造业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基础化学原料制造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E0503260101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无机酸制造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无机碱制造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无机盐制造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有机化学原料制造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其他基础化学原料制造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肥料制造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氮肥制造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磷肥制造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钾肥制造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E0503260204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复混肥料制造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E0503260205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有机肥料及微生物肥料制造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其他肥料制造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农药制造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化学农药制造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生物化学农药及微生物农药制造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涂料、油墨、颜料及类似产品制造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涂料制造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油墨及类似产品制造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E0503260403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颜料制造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E0503260404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染料制造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E0503260405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密封用填料及类似品制造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合成材料制造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初级形态塑料及合成树脂制造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合成橡胶制造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E0503260503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合成纤维单（聚合）体制造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E0503260509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其他合成材料制造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专用化学产品制造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E0503260601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化学试剂和助剂制造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E0503260602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专项化学用品制造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E0503260603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林产化学产品制造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E0503260604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信息化学品制造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E0503260605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环境污染处理专用药剂材料制造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E0503260606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动物胶制造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E0503260609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其他专用化学产品制造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炸药、火工及焰火产品制造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E0503260701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炸药及火工产品制造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E0503260702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焰火、鞭炮产品制造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日用化学产品制造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E0503260801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肥皂及合成洗涤剂制造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E0503260802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化妆品制造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E0503260803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口腔清洁用品制造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E0503260804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香料、香精制造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E0503260809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其他日用化学产品制造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医药制造业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E0503270100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化学药品原料药制造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E0503270200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化学药品制剂制造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E0503270300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中药饮片加工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E0503270400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中成药生产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E0503270500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兽用药品制造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E0503270600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生物药品制造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E0503270700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卫生材料及医药用品制造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化学纤维制造业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E05032801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纤维素纤维原料及纤维制造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E0503280101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化纤浆粕制造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E0503280102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人造纤维（纤维素纤维）制造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E05032802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合成纤维制造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E0503280201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锦纶纤维制造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E0503280202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涤纶纤维制造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E0503280203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腈纶纤维制造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E0503280204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维纶纤维制造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E0503280205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丙纶纤维制造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E0503280206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氨纶纤维制造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E0503280209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其他合成纤维制造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橡胶和塑料制品业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橡胶制品业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E0503290101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轮胎制造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E0503290102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橡胶板、管、带制造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E0503290103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橡胶零件制造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E0503290104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再生橡胶制造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E0503290105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日用及医用橡胶制品制造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E0503290109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其他橡胶制品制造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E05032902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塑料制品业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E0503290201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塑料薄膜制造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E0503290202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塑料板、管、型材制造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E0503290203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塑料丝、绳及编织品制造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E0503290204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泡沫塑料制造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E0503290205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塑料人造革、合成革制造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E0503290206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塑料包装箱及容器制造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E0503290207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日用塑料制品制造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E0503290208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塑料零件制造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E0503290209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其他塑料制品制造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E050330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非金属矿物制品业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水泥、石灰和石膏制造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石灰和石膏制造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石膏、水泥制品及类似制品制造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水泥制品制造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砼结构构件制造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石棉水泥制品制造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E0503300204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轻质建筑材料制造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其他水泥类似制品制造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砖瓦、石材等建筑材料制造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粘土砖瓦及建筑砌块制造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建筑陶瓷制品制造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建筑用石加工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E0503300304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防水建筑材料制造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E0503300305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隔热和隔音材料制造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其他建筑材料制造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平板玻璃制造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E0503300409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其他玻璃制造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技术玻璃制品制造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光学玻璃制造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E0503300503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玻璃仪器制造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E0503300504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日用玻璃制品制造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E0503300505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玻璃包装容器制造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E0503300506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玻璃保温容器制造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E0503300507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制镜及类似品加工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E0503300509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其他玻璃制品制造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玻璃纤维和玻璃纤维增强塑料制品制造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玻璃纤维及制品制造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E0503300602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玻璃纤维增强塑料制品制造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陶瓷制品制造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E0503300701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卫生陶瓷制品制造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E0503300702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特种陶瓷制品制造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E0503300703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日用陶瓷制品制造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E0503300709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园林、陈设艺术及其他陶瓷制品制造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耐火材料制品制造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E0503300801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石棉制品制造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E0503300802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云母制品制造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E0503300809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耐火陶瓷制品及其他耐火材料制造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石墨及其他非金属矿物制品制造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石墨及碳素制品制造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E0503300909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其他非金属矿物制品制造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黑色金属冶炼和压延加工业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E0503310100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炼铁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E0503310200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炼钢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E0503310300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黑色金属铸造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E0503310400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钢压延加工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E0503310500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铁合金冶炼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有色金属冶炼和压延加工业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常用有色金属冶炼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铜冶炼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铅锌冶炼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E0503320103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镍钴冶炼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锡冶炼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E0503320105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锑冶炼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E0503320106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铝冶炼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E0503320107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镁冶炼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其他常用有色金属冶炼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贵金属冶炼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银冶炼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其他贵金属冶炼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稀有稀土金属冶炼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钨钼冶炼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稀土金属冶炼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其他稀有金属冶炼</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有色金属合金制造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E0503320500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有色金属铸造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有色金属压延加工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铜压延加工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E0503320602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铝压延加工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E0503320603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贵金属压延加工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E0503320604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稀有稀土金属压延加工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E0503320609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其他有色金属压延加工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金属制品业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结构性金属制品制造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金属结构制造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金属门窗制造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金属工具制造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E0503330201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切削工具制造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手工具制造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农用及园林用金属工具制造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E0503330204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刀剪及类似日用金属工具制造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其他金属工具制造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集装箱及金属包装容器制造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集装箱制造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金属压力容器制造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金属包装容器制造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金属丝绳及其制品制造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建筑、安全用金属制品制造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建筑、家具用金属配件制造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建筑装饰及水暖管道零件制造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E0503330503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安全、消防用金属制品制造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E0503330509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其他建筑、安全用金属制品制造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E0503330600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金属表面处理及热处理加工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搪瓷制品制造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E0503330701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生产专用搪瓷制品制造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E0503330702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建筑装饰搪瓷制品制造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E0503330703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搪瓷卫生洁具制造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E0503330709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搪瓷日用品及其他搪瓷制品制造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金属制日用品制造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E0503330801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金属制厨房用器具制造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E0503330802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金属制餐具和器皿制造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E0503330803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金属制卫生器具制造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E0503330809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其他金属制日用品制造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其他金属制品制造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E0503330901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锻件及粉末冶金制品制造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E0503330902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交通及公共管理用金属标牌制造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E0503330909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其他未列明金属制品制造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通用设备制造业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锅炉及原动设备制造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锅炉及辅助设备制造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内燃机及配件制造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汽轮机及辅机制造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水轮机及辅机制造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E0503340105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风能原动设备制造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其他原动设备制造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金属加工机械制造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金属切削机床制造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金属成形机床制造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铸造机械制造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E0503340204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金属切割及焊接设备制造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E0503340205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机床附件制造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其他金属加工机械制造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物料搬运设备制造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轻小型起重设备制造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起重机制造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生产专用车辆制造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E0503340304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连续搬运设备制造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E0503340305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电梯、自动扶梯及升降机制造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其他物料搬运设备制造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泵、阀门、压缩机及类似机械制造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泵及真空设备制造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E0503340402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气体压缩机械制造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E0503340403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阀门和旋塞制造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E0503340404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液压和气压动力机械及元件制造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轴承、齿轮和传动部件制造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轴承制造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齿轮及齿轮减、变速箱制造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E0503340509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其他传动部件制造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烘炉、风机、衡器、包装等设备制造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烘炉、熔炉及电炉制造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E0503340602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风机、风扇制造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E0503340603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气体、液体分离及纯净设备制造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E0503340604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制冷、空调设备制造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E0503340605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风动和电动工具制造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E0503340606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喷枪及类似器具制造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E0503340607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衡器制造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E0503340608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包装专用设备制造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文化、办公用机械制造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E0503340701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电影机械制造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E0503340702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幻灯及投影设备制造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E0503340703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照相机及器材制造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E0503340704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复印和胶印设备制造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E0503340705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计算器及货币专用设备制造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E0503340709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其他文化、办公用机械制造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通用零部件制造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E0503340801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金属密封件制造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E0503340802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紧固件制造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E0503340803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弹簧制造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E0503340804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机械零部件加工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E0503340809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其他通用零部件制造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E0503340900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其他通用设备制造业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专用设备制造业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采矿、冶金、建筑专用设备制造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矿山机械制造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石油钻采专用设备制造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建筑工程用机械制造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海洋工程专用设备制造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E0503350105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建筑材料生产专用机械制造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E0503350106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冶金专用设备制造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化工、木材、非金属加工专用设备制造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炼油、化工生产专用设备制造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橡胶加工专用设备制造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塑料加工专用设备制造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E0503350204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木材加工机械制造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E0503350205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模具制造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其他非金属加工专用设备制造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食品、饮料、烟草及饲料生产专用设备制造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食品、酒、饮料及茶生产专用设备制造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农副食品加工专用设备制造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烟草生产专用设备制造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E0503350304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饲料生产专用设备制造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印刷、制药、日化及日用品生产专用设备制造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制浆和造纸专用设备制造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印刷专用设备制造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E0503350403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日用化工专用设备制造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E0503350404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制药专用设备制造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E0503350405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照明器具生产专用设备制造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E0503350406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玻璃、陶瓷和搪瓷制品生产专用设备制造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E0503350409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其他日用品生产专用设备制造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纺织、服装和皮革加工专用设备制造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纺织专用设备制造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皮革、毛皮及其制品加工专用设备制造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E0503350503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缝制机械制造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E0503350504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洗涤机械制造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电子和电工机械专用设备制造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电工机械专用设备制造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E0503350602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电子工业专用设备制造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农、林、牧、渔专用机械制造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E0503350701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拖拉机制造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E0503350702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机械化农业及园艺机具制造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E0503350703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营林及木竹采伐机械制造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E0503350704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畜牧机械制造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E0503350705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渔业机械制造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E0503350706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农林牧渔机械配件制造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E0503350707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棉花加工机械制造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E0503350709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其他农、林、牧、渔业机械制造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医疗仪器设备及器械制造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E0503350801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医疗诊断、监护及治疗设备制造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E0503350802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口腔科用设备及器具制造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E0503350803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医疗实验室及医用消毒设备和器具制造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E0503350804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医疗、外科及兽医用器械制造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E0503350805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机械治疗及病房护理设备制造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E0503350806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假肢、人工器官及植（介）入器械制造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E0503350809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其他医疗设备及器械制造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环保、社会公共服务及其他专用设备制造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环境保护专用设备制造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E0503350902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地质勘查专用设备制造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E0503350903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邮政专用机械及器材制造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E0503350904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商业、饮食、服务专用设备制造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E0503350905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社会公共安全设备及器材制造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E0503350906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交通安全、管制及类似专用设备制造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E0503350907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水资源专用机械制造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E0503350909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其他专用设备制造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汽车制造业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E0503360100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汽车整车制造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E0503360200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改装汽车制造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E0503360300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低速载货汽车制造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E0503360400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电车制造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E0503360500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汽车车身、挂车制造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E0503360600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汽车零部件及配件制造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铁路、船舶、航空航天和其他运输设备制造业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铁路运输设备制造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铁路机车车辆及动车组制造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窄轨机车车辆制造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铁路机车车辆配件制造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铁路专用设备及器材、配件制造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其他铁路运输设备制造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城市轨道交通设备制造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船舶及相关装置制造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E0503370301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金属船舶制造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非金属船舶制造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娱乐船和运动船制造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E0503370304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船用配套设备制造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E0503370305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船舶改装与拆除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航标器材及其他相关装置制造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航空、航天器及设备制造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飞机制造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航天器制造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E0503370403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航空、航天相关设备制造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E0503370409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其他航空航天器制造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摩托车制造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摩托车整车制造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摩托车零部件及配件制造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自行车制造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脚踏自行车及残疾人座车制造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E0503370602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助动自行车制造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E0503370700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非公路休闲车及零配件制造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潜水救捞及其他未列明运输设备制造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潜水及水下救捞装备制造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E0503370909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其他未列明运输设备制造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电气机械和器材制造业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电机制造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发电机及发电机组制造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电动机制造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微电机及其他电机制造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输配电及控制设备制造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E0503380201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变压器、整流器和电感器制造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电容器及其配套设备制造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配电开关控制设备制造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E0503380204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电力电子元器件制造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E0503380205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光伏设备及元器件制造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其他输配电及控制设备制造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电线、电缆、光缆及电工器材制造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电线、电缆制造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光纤、光缆制造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绝缘制品制造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其他电工器材制造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电池制造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锂离子电池制造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镍氢电池制造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E0503380409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其他电池制造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家用电力器具制造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家用制冷电器具制造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家用空气调节器制造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E0503380503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家用通风电器具制造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E0503380504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家用厨房电器具制造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E0503380505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家用清洁卫生电器具制造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E0503380506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家用美容、保健电器具制造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E0503380507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家用电力器具专用配件制造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E0503380509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其他家用电力器具制造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非电力家用器具制造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燃气、太阳能及类似能源家用器具制造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E0503380609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其他非电力家用器具制造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E05033807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照明器具制造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E0503380701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电光源制造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E0503380702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照明灯具制造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E0503380709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灯用电器附件及其他照明器具制造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其他电气机械及器材制造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电气信号设备装置制造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E0503380909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其他未列明电气机械及器材制造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计算机、通信和其他电子设备制造业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计算机制造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计算机整机制造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计算机零部件制造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计算机外围设备制造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其他计算机制造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通信设备制造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通信系统设备制造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通信终端设备制造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广播电视设备制造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广播电视节目制作及发射设备制造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广播电视接收设备及器材制造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应用电视设备及其他广播电视设备制造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雷达及配套设备制造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视听设备制造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电视机制造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音响设备制造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E0503390503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影视录放设备制造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电子器件制造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电子真空器件制造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E0503390602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半导体分立器件制造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E0503390603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集成电路制造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E0503390609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光电子器件及其他电子器件制造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电子元件制造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E0503390701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电子元件及组件制造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E0503390702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印制电路板制造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E0503390900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其他电子设备制造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仪器仪表制造业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通用仪器仪表制造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工业自动控制系统装置制造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电工仪器仪表制造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绘图、计算及测量仪器制造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实验分析仪器制造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E0503400105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试验机制造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供应用仪表及其他通用仪器制造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专用仪器仪表制造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环境监测专用仪器仪表制造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运输设备及生产用计数仪表制造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导航、气象及海洋专用仪器制造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E0503400204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农林牧渔专用仪器仪表制造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E0503400205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地质勘探和地震专用仪器制造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E0503400206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教学专用仪器制造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E0503400207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核子及核辐射测量仪器制造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E0503400208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电子测量仪器制造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其他专用仪器制造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钟表与计时仪器制造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光学仪器及眼镜制造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E0503400401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光学仪器制造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眼镜制造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E0503400900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其他仪器仪表制造业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日用杂品制造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E0503410101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鬃毛加工、制刷及清扫工具制造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E0503410109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其他日用杂品制造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E0503410200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煤制品制造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E0503410300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核辐射加工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E0503410900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其他未列明制造业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废弃资源综合利用业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E0503420100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金属废料和碎屑加工处理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E0503420200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非金属废料和碎屑加工处理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金属制品、机械和设备修理业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E0503430100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金属制品修理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E0503430200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通用设备修理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E0503430300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专用设备修理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E05034304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铁路、船舶、航空航天等运输设备修理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E0503430401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铁路运输设备修理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E0503430402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船舶修理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E0503430403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航空航天器修理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E0503430409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其他运输设备修理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E0503430500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电气设备修理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E0503430600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仪器仪表修理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E0503430900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其他机械和设备修理业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电力、热力、燃气及水生产和供应业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E050444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电力、热力生产和供应业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E05044401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电力生产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E0504440101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火力发电</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E0504440102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水力发电</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E0504440103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核力发电</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E0504440104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风力发电</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E0504440105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太阳能发电</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E0504440109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其他电力生产</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E0504440200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电力供应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E0504440300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热力生产和供应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E050445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燃气生产和供应业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E0504450000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燃气生产和供应业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E050446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水的生产和供应业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E0504460100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自来水生产和供应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E0504460200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污水处理及其再生利用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E0504460900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其他水的处理、利用与分配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房屋建筑业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E0505470000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房屋建筑业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土木工程建筑业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E05054801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铁路、道路、隧道和桥梁工程建筑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E0505480101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铁路工程建筑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E0505480102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公路工程建筑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E0505480103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市政道路工程建筑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E0505480109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其他道路、隧道和桥梁工程建筑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E05054802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水利和内河港口工程建筑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E0505480201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水源及供水设施工程建筑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E0505480202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河湖治理及防洪设施工程建筑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E0505480203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港口及航运设施工程建筑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E0505480300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海洋工程建筑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E0505480400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工矿工程建筑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E05054805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架线和管道工程建筑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E0505480501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架线及设备工程建筑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E0505480502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管道工程建筑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E0505480900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其他土木工程建筑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建筑安装业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E0505490100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电气安装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E0505490200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管道和设备安装</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E0505490900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其他建筑安装业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E050550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建筑装饰和其他建筑业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E0505500100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建筑装饰业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E05055002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工程准备活动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E0505500201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建筑物拆除活动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E0505500209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其他工程准备活动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E0505500300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提供施工设备服务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E0505500900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其他未列明建筑业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批发和零售业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批发业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农、林、牧产品批发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谷物、豆及薯类批发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种子批发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饲料批发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棉、麻批发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E0506510105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林业产品批发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E0506510106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牲畜批发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E0506510109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其他农牧产品批发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食品、饮料及烟草制品批发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米、面制品及食用油批发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糕点、糖果及糖批发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果品、蔬菜批发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E0506510204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肉、禽、蛋、奶及水产品批发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E0506510205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盐及调味品批发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E0506510206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营养和保健品批发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E0506510207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酒、饮料及茶叶批发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E0506510208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烟草制品批发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其他食品批发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纺织、服装及家庭用品批发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纺织品、针织品及原料批发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服装批发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鞋帽批发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E0506510304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化妆品及卫生用品批发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E0506510305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厨房、卫生间用具及日用杂货批发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E0506510306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灯具、装饰物品批发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E0506510307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家用电器批发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其他家庭用品批发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文化、体育用品及器材批发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文具用品批发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体育用品及器材批发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E0506510403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图书批发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E0506510404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报刊批发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E0506510405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音像制品及电子出版物批发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E0506510406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首饰、工艺品及收藏品批发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E0506510409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其他文化用品批发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医药及医疗器材批发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西药批发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中药批发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E0506510503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医疗用品及器材批发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矿产品、建材及化工产品批发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煤炭及制品批发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E0506510602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石油及制品批发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E0506510603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非金属矿及制品批发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E0506510604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金属及金属矿批发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E0506510605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建材批发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E0506510606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化肥批发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E0506510607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农药批发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E0506510608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农用薄膜批发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E0506510609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其他化工产品批发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机械设备、五金产品及电子产品批发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E0506510701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农业机械批发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E0506510702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汽车批发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E0506510703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汽车零配件批发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E0506510704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摩托车及零配件批发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E0506510705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五金产品批发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E0506510706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电气设备批发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E0506510707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计算机、软件及辅助设备批发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E0506510708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通讯及广播电视设备批发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E0506510709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其他机械设备及电子产品批发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贸易经纪与代理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E0506510801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贸易代理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E0506510802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拍卖</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E0506510809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其他贸易经纪与代理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其他批发业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再生物资回收与批发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E0506510909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其他未列明批发业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零售业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综合零售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百货零售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超级市场零售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其他综合零售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食品、饮料及烟草制品专门零售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粮油零售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糕点、面包零售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果品、蔬菜零售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E0506520204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肉、禽、蛋、奶及水产品零售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E0506520205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营养和保健品零售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E0506520206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酒、饮料及茶叶零售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E0506520207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烟草制品零售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其他食品零售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纺织、服装及日用品专门零售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纺织品及针织品零售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服装零售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鞋帽零售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E0506520304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化妆品及卫生用品零售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E0506520305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钟表、眼镜零售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E0506520306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箱、包零售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E0506520307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厨房用具及日用杂品零售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E0506520308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自行车零售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其他日用品零售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文化、体育用品及器材专门零售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文具用品零售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体育用品及器材零售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E0506520403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图书、报刊零售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E0506520404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音像制品及电子出版物零售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E0506520405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珠宝首饰零售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E0506520406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工艺美术品及收藏品零售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E0506520407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乐器零售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E0506520408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照相器材零售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E0506520409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其他文化用品零售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医药及医疗器材专门零售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药品零售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医疗用品及器材零售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汽车、摩托车、燃料及零配件专门零售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汽车零售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E0506520602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汽车零配件零售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E0506520603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摩托车及零配件零售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E0506520604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机动车燃料零售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家用电器及电子产品专门零售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E0506520701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家用视听设备零售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E0506520702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日用家电设备零售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E0506520703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计算机、软件及辅助设备零售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E0506520704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通信设备零售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E0506520709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其他电子产品零售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五金、家具及室内装饰材料专门零售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E0506520801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五金零售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E0506520802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灯具零售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E0506520803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家具零售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E0506520804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涂料零售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E0506520805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卫生洁具零售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E0506520806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木质装饰材料零售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E0506520807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陶瓷、石材装饰材料零售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E0506520809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其他室内装饰材料零售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货摊、无店铺及其他零售业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货摊食品零售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E0506520902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货摊纺织、服装及鞋零售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E0506520903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货摊日用品零售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E0506520904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互联网零售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E0506520905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邮购及电视、电话零售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E0506520906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旧货零售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E0506520907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生活用燃料零售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E0506520909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其他未列明零售业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交通运输、仓储和邮政业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铁路运输业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E0507530100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铁路旅客运输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E0507530200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铁路货物运输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铁路运输辅助活动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E0507530301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客运火车站</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E0507530302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货运火车站</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E0507530309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其他铁路运输辅助活动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道路运输业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城市公共交通运输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E0507540101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公共电汽车客运</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E0507540102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城市轨道交通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E0507540103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出租车客运</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E0507540109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其他城市公共交通运输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E0507540200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公路旅客运输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E0507540300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道路货物运输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E05075404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道路运输辅助活动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E0507540401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客运汽车站</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E0507540402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公路管理与养护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E0507540409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其他道路运输辅助活动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水上运输业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水上旅客运输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E0507550101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海洋旅客运输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E0507550102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内河旅客运输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E0507550103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客运轮渡运输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水上货物运输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E0507550201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远洋货物运输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E0507550202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沿海货物运输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E0507550203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内河货物运输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E05075503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水上运输辅助活动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E0507550301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客运港口</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E0507550302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货运港口</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E0507550309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其他水上运输辅助活动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航空运输业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航空客货运输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E0507560101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航空旅客运输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E0507560102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航空货物运输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E0507560200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通用航空服务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E05075603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航空运输辅助活动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E0507560301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机场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E0507560302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空中交通管理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E0507560309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其他航空运输辅助活动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管道运输业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E0507570000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管道运输业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装卸搬运和运输代理业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E0507580100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装卸搬运</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E05075802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运输代理业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E0507580201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货物运输代理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E0507580202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旅客票务代理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E0507580209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其他运输代理业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仓储业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谷物、棉花等农产品仓储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E0507590101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谷物仓储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E0507590102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棉花仓储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E0507590109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其他农产品仓储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E0507590900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其他仓储业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E050760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邮政业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E0507600100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邮政基本服务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E0507600200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快递服务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住宿和餐饮业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E050861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住宿业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E0508610100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旅游饭店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E0508610200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一般旅馆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E0508610900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其他住宿业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E050862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餐饮业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E0508620100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正餐服务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E0508620200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快餐服务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E05086203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饮料及冷饮服务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E0508620301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茶馆服务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E0508620302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咖啡馆服务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E0508620303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酒吧服务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E0508620309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其他饮料及冷饮服务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E05086209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其他餐饮业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E0508620901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小吃服务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E0508620902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餐饮配送服务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E0508620909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其他未列明餐饮业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信息传输、软件和信息技术服务业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电信、广播电视和卫星传输服务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E0509630101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固定电信服务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E0509630102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移动电信服务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E0509630109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其他电信服务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广播电视传输服务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E0509630201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有线广播电视传输服务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E0509630202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无线广播电视传输服务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E0509630300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卫星传输服务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互联网和相关服务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E0509640100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互联网接入及相关服务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E0509640200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互联网信息服务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E0509640900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其他互联网服务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软件和信息技术服务业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E0509650100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软件开发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E0509650200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信息系统集成服务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E0509650300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信息技术咨询服务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E0509650400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数据处理和存储服务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E0509650500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集成电路设计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E05096509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其他信息技术服务业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E0509650901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数字内容服务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E0509650902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呼叫中心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E0509650909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其他未列明信息技术服务业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金融业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货币金融服务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E0510660100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中央银行服务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E0510660200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货币银行服务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E05106603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非货币银行服务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E0510660301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金融租赁服务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E0510660302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财务公司</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E0510660303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典当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E0510660309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其他非货币银行服务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E0510660400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银行监管服务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资本市场服务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E05106701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证券市场服务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E0510670101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证券市场管理服务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E0510670102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证券经纪交易服务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E0510670103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基金管理服务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E05106702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期货市场服务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E0510670201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期货市场管理服务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E0510670209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其他期货市场服务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lastRenderedPageBreak/>
              <w:t>E0510670300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证券期货监管服务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E0510670400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资本投资服务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E0510670900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其他资本市场服务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保险业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E05106801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人身保险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E0510680101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人寿保险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E0510680102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健康和意外保险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E0510680200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财产保险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E0510680300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再保险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E0510680400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养老金</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E0510680500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保险经纪与代理服务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E0510680600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保险监管服务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E05106809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其他保险活动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E0510680901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风险和损失评估</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E0510680909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其他未列明保险活动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其他金融业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E0510690100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金融信托与管理服务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E0510690200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控股公司服务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E0510690300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非金融机构支付服务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E0510690400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金融信息服务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E0510690900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其他未列明金融业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房地产业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E051170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房地产业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E0511700100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房地产开发经营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E0511700200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物业管理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E0511700300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房地产中介服务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E0511700400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自有房地产经营活动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E0511700900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其他房地产业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租赁和商务服务业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租赁业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机械设备租赁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E0512710101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汽车租赁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E0512710102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农业机械租赁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E0512710103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建筑工程机械与设备租赁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E0512710104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计算机及通讯设备租赁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E0512710109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其他机械与设备租赁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文化及日用品出租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E0512710201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娱乐及体育设备出租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E0512710202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图书出租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E0512710203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音像制品出租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E0512710209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其他文化及日用品出租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商务服务业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企业管理服务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企业总部管理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投资与资产管理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单位后勤管理服务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其他企业管理服务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法律服务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律师及相关法律服务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公证服务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其他法律服务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咨询与调查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会计、审计及税务服务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市场调查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社会经济咨询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E0512720309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其他专业咨询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广告业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E0512720500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知识产权服务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人力资源服务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公共就业服务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E0512720602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职业中介服务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E0512720603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劳务派遣服务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E0512720609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其他人力资源服务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旅行社及相关服务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E0512720701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旅行社服务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E0512720702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旅游管理服务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E0512720709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其他旅行社相关服务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安全保护服务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E0512720801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E0512720802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安全系统监控服务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E0512720809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其他安全保护服务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其他商务服务业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市场管理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E0512720902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会议及展览服务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E0512720903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包装服务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E0512720904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办公服务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E0512720905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信用服务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E0512720906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担保服务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E0512720909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其他未列明商务服务业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科学研究和技术服务业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研究和试验发展</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E0513730100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自然科学研究和试验发展</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E0513730200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工程和技术研究和试验发展</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E0513730300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农业科学研究和试验发展</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E0513730400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医学研究和试验发展</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E0513730500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社会人文科学研究</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专业技术服务业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气象服务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地震服务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海洋服务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测绘服务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E0513740500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质检技术服务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环境与生态监测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E0513740601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环境保护监测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E0513740602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生态监测</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地质勘查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E0513740701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能源矿产地质勘查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E0513740702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固体矿产地质勘查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E0513740703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水、二氧化碳等矿产地质勘查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E0513740704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基础地质勘查</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E0513740705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地质勘查技术服务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工程技术</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E0513740801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工程管理服务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E0513740802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工程勘察设计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E0513740803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规划管理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其他专业技术服务业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专业化设计服务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E0513740902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摄影扩印服务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E0513740903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兽医服务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E0513740909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其他未列明专业技术服务业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科技推广和应用服务业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技术推广服务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E0513750101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农业技术推广服务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E0513750102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生物技术推广服务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E0513750103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新材料技术推广服务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E0513750104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节能技术推广服务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E0513750109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其他技术推广服务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E0513750200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科技中介服务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E0513750900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其他科技推广和应用服务业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水利、环境和公共设施管理业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水利管理业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E0514760100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防洪除涝设施管理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E0514760200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水资源管理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E0514760300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天然水收集与分配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E0514760400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水文服务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E0514760900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其他水利管理业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生态保护和环境治理业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E05147701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生态保护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E0514770101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自然保护区管理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E0514770102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野生动物保护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E0514770103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野生植物保护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E0514770109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其他自然保护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E05147702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环境治理业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E0514770201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水污染治理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E0514770202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大气污染治理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E0514770203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固体废物治理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E0514770204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危险废物治理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E0514770205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放射性废物治理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E0514770209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其他污染治理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公共设施管理业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E0514780100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市政设施管理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E0514780200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环境卫生管理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E0514780300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城乡市容管理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E0514780400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绿化管理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E05147805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公园和游览景区管理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E0514780501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公园管理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E0514780502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游览景区管理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居民服务、修理和其他服务业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E051579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居民服务业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E0515790100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家庭服务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E0515790200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托儿所服务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E0515790300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洗染服务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E0515790400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理发及美容服务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E0515790500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洗浴服务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E0515790600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保健服务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E0515790700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婚姻服务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E0515790800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殡葬服务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E0515790900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其他居民服务业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机动车、电子产品和日用产品修理业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E05158001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汽车、摩托车修理与维护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E0515800101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汽车修理与维护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E0515800102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摩托车修理与维护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E05158002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计算机和办公设备维修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E0515800201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计算机和辅助设备修理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E0515800202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通讯设备修理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E0515800209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其他办公设备维修</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E05158003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家用电器修理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E0515800301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家用电子产品修理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E0515800302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日用电器修理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E05158009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其他日用产品修理业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E0515800901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自行车修理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E0515800902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鞋和皮革修理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E0515800903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家具和相关物品修理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E0515800909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其他未列明日用产品修理业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清洁服务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E0515810101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建筑物清洁服务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E0515810109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其他清洁服务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E0515810900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其他未列明服务业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学前教育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初等教育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普通小学教育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成人小学教育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中等教育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普通初中教育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职业初中教育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E0516820303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成人初中教育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E0516820304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普通高中教育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E0516820305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成人高中教育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E0516820306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中等职业学校教育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高等教育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普通高等教育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成人高等教育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E0516820500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特殊教育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技能培训、教育辅助及其他教育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职业技能培训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E0516820902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体校及体育培训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E0516820903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文化艺术培训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E0516820904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教育辅助服务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E0516820909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其他未列明教育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卫生和社会工作</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卫生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医院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E0517830101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综合医院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E0517830102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中医医院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E0517830103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中西医结合医院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E0517830104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民族医院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E0517830105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专科医院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E0517830106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疗养院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社区医疗与卫生院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E0517830201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社区卫生服务中心（站）</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E0517830202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街道卫生院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E0517830203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乡镇卫生院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E0517830300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门诊部（所）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E0517830400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计划生育技术服务活动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E0517830500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妇幼保健院（所、站）</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E0517830600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专科疾病防治院（所、站）</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E0517830700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疾病预防控制中心</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E0517830900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其他卫生活动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社会工作</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提供住宿社会工作</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E0517840101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干部休养所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E0517840102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护理机构服务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E0517840103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精神康复服务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E0517840104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老年人、残疾人养护服务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E0517840105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孤残儿童收养和庇护服务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E0517840109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其他提供住宿社会救助</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不提供住宿社会工作</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E0517840201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社会看护与帮助服务</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E0517840209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其他不提供住宿社会工作</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文化、体育和娱乐业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新闻和出版业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E0518850100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新闻业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E05188502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出版业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E0518850201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图书出版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E0518850202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报纸出版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E0518850203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期刊出版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E0518850204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音像制品出版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E0518850205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电子出版物出版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E0518850209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其他出版业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广播、电视、电影和影视录音制作业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E0518860100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广播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E0518860200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E0518860300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电影和影视节目制作</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E0518860400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电影和影视节目发行</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E0518860500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电影放映</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E0518860600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录音制作</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E051887</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文化艺术业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E0518870100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文艺创作与表演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E0518870200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艺术表演场馆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E05188703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图书馆与档案馆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E0518870301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图书馆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E0518870302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档案馆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E0518870400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文物及非物质文化遗产保护</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E0518870500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博物馆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E0518870600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烈士陵园、纪念馆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E0518870700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群众文化活动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E0518870900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其他文化艺术业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E051888</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体育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E0518880100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体育组织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E0518880200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体育场馆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E0518880300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休闲健身活动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E0518880900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其他体育</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娱乐业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E05188901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室内娱乐活动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E0518890101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歌舞厅娱乐活动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E0518890102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电子游艺厅娱乐活动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E0518890103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网吧活动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E0518890109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其他室内娱乐活动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E0518890200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游乐园</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E0518890300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彩票活动</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E05188904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文化、娱乐、体育经纪代理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E0518890401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文化娱乐经纪人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E0518890402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体育经纪人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E0518890409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其他文化艺术经纪代理</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E0518890900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其他娱乐业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公共管理、社会保障和社会组织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中国共产党机关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E0519900000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中国共产党机关</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国家机构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E0519910100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国家权力机构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国家行政机构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E0519910201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综合事务管理机构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E0519910202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对外事务管理机构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E0519910203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公共安全管理机构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E0519910204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社会事务管理机构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E0519910205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经济事务管理机构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E0519910206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行政监督检查机构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人民法院和人民检察院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E0519910301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人民法院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E0519910302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人民检察院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E0519910900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其他国家机构</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人民政协、民主党派</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E0519920100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人民政协</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E0519920200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民主党派</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社会保障</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E0519930000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社会保障</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E051994</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群众团体、社会团体和其他成员组织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E05199401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群众团体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E0519940101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工会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E0519940102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妇联</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E0519940103</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共青团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E0519940109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其他群众团体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E05199402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社会团体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E0519940201</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专业性团体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E0519940202</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行业性团体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E0519940209</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其他社会团体</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E0519940300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基金会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E0519940400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宗教组织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E051995</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基层群众自治组织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E0519950100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社区自治组织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E0519950200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村民自治组织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E0520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国际组织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E052096</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国际组织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r w:rsidR="0059537E">
        <w:trPr>
          <w:trHeight w:val="286"/>
        </w:trPr>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E0520960000</w:t>
            </w:r>
          </w:p>
        </w:tc>
        <w:tc>
          <w:tcPr>
            <w:tcW w:w="5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国际组织</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宋体" w:eastAsia="宋体" w:hAnsi="宋体" w:cs="宋体"/>
                <w:color w:val="000000"/>
                <w:sz w:val="22"/>
              </w:rPr>
            </w:pPr>
          </w:p>
        </w:tc>
      </w:tr>
    </w:tbl>
    <w:p w:rsidR="0059537E" w:rsidRDefault="00304E78">
      <w:pPr>
        <w:pStyle w:val="2"/>
      </w:pPr>
      <w:bookmarkStart w:id="111" w:name="_Toc31485"/>
      <w:r>
        <w:rPr>
          <w:rFonts w:hint="eastAsia"/>
        </w:rPr>
        <w:t>全国行政区划代码</w:t>
      </w:r>
      <w:bookmarkEnd w:id="111"/>
    </w:p>
    <w:tbl>
      <w:tblPr>
        <w:tblW w:w="8250" w:type="dxa"/>
        <w:tblLayout w:type="fixed"/>
        <w:tblCellMar>
          <w:top w:w="15" w:type="dxa"/>
          <w:left w:w="15" w:type="dxa"/>
          <w:bottom w:w="15" w:type="dxa"/>
          <w:right w:w="15" w:type="dxa"/>
        </w:tblCellMar>
        <w:tblLook w:val="04A0"/>
      </w:tblPr>
      <w:tblGrid>
        <w:gridCol w:w="1351"/>
        <w:gridCol w:w="5820"/>
        <w:gridCol w:w="1079"/>
      </w:tblGrid>
      <w:tr w:rsidR="0059537E">
        <w:trPr>
          <w:trHeight w:val="286"/>
        </w:trPr>
        <w:tc>
          <w:tcPr>
            <w:tcW w:w="1351" w:type="dxa"/>
            <w:tcBorders>
              <w:top w:val="single" w:sz="4" w:space="0" w:color="000000"/>
              <w:left w:val="single" w:sz="4" w:space="0" w:color="000000"/>
              <w:bottom w:val="single" w:sz="4" w:space="0" w:color="000000"/>
              <w:right w:val="single" w:sz="4" w:space="0" w:color="000000"/>
            </w:tcBorders>
            <w:shd w:val="clear" w:color="auto" w:fill="D0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代码</w:t>
            </w:r>
          </w:p>
        </w:tc>
        <w:tc>
          <w:tcPr>
            <w:tcW w:w="5820" w:type="dxa"/>
            <w:tcBorders>
              <w:top w:val="single" w:sz="4" w:space="0" w:color="000000"/>
              <w:left w:val="single" w:sz="4" w:space="0" w:color="000000"/>
              <w:bottom w:val="single" w:sz="4" w:space="0" w:color="000000"/>
              <w:right w:val="single" w:sz="4" w:space="0" w:color="000000"/>
            </w:tcBorders>
            <w:shd w:val="clear" w:color="auto" w:fill="D0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名称</w:t>
            </w:r>
          </w:p>
        </w:tc>
        <w:tc>
          <w:tcPr>
            <w:tcW w:w="1079" w:type="dxa"/>
            <w:tcBorders>
              <w:top w:val="single" w:sz="4" w:space="0" w:color="000000"/>
              <w:left w:val="single" w:sz="4" w:space="0" w:color="000000"/>
              <w:bottom w:val="single" w:sz="4" w:space="0" w:color="000000"/>
              <w:right w:val="single" w:sz="4" w:space="0" w:color="000000"/>
            </w:tcBorders>
            <w:shd w:val="clear" w:color="auto" w:fill="D0CECE"/>
            <w:vAlign w:val="center"/>
          </w:tcPr>
          <w:p w:rsidR="0059537E" w:rsidRDefault="00304E78">
            <w:pPr>
              <w:widowControl/>
              <w:jc w:val="center"/>
              <w:textAlignment w:val="center"/>
              <w:rPr>
                <w:rFonts w:ascii="仿宋" w:hAnsi="仿宋" w:cs="仿宋"/>
                <w:color w:val="000000"/>
                <w:szCs w:val="30"/>
              </w:rPr>
            </w:pPr>
            <w:r>
              <w:rPr>
                <w:rFonts w:ascii="仿宋" w:hAnsi="仿宋" w:cs="仿宋" w:hint="eastAsia"/>
                <w:color w:val="000000"/>
                <w:kern w:val="0"/>
                <w:szCs w:val="30"/>
              </w:rPr>
              <w:t>说明</w:t>
            </w: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北京市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天津市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河北省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山西省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内蒙古自治区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辽宁省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吉林省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黑龙江省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上海市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江苏省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浙江省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安徽省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福建省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江西省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山东省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河南省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湖北省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湖南省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广东省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广西壮族自治区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海南省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重庆市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四川省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贵州省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云南省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西藏自治区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陕西省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甘肃省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青海省</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宁夏回族自治区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新疆维吾尔自治区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新疆生产建设兵团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石家庄市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唐山市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秦皇岛市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邯郸市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邢台市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保定市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张家口市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承德市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沧州市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廊坊市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衡水市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太原市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大同市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阳泉市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长治市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晋城市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朔州市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晋中市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运城市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忻州市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临汾市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吕梁市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呼和浩特市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包头市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乌海市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赤峰市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通辽市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鄂尔多斯市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呼伦贝尔市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巴彦淖尔市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乌兰察布市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兴安盟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锡林郭勒盟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阿拉善盟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沈阳市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鞍山市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抚顺市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本溪市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丹东市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锦州市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营口市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阜新市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辽阳市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盘锦市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铁岭市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朝阳市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葫芦岛市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长春市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吉林市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四平市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辽源市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通化市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白山市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松原市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白城市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延边朝鲜族自治州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长白山保护开发区管理管委会</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哈尔滨市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齐齐哈尔市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鸡西市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鹤岗市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双鸭山市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大庆市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伊春市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佳木斯市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七台河市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牡丹江市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黑河市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绥化市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大兴安岭地区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黑龙江省农垦总局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黑龙江省森林工业总局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南京市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无锡市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徐州市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常州市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苏州市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南通市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连云港市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淮安市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盐城市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扬州市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镇江市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泰州市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宿迁市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杭州市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宁波市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温州市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嘉兴市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湖州市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绍兴市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衢州市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舟山市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台州市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丽水市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合肥市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芜湖市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蚌埠市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淮南市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马鞍山市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淮北市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铜陵市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安庆市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黄山市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滁州市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阜阳市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宿州市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六安市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亳州市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池州市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宣城市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福州市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厦门市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莆田市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三明市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泉州市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漳州市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龙岩市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宁德市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南昌市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景德镇市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萍乡市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九江市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新余市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鹰潭市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赣州市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吉安市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宜春市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抚州市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上饶市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济南市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青岛市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淄博市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枣庄市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东营市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烟台市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潍坊市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济宁市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泰安市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威海市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日照市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莱芜市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临沂市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德州市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聊城市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滨州市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菏泽市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郑州市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开封市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洛阳市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平顶山市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鹤壁市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新乡市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焦作市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濮阳市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许昌市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漯河市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三门峡市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商丘市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信阳市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周口市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驻马店市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黄石市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十堰市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宜昌市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襄阳市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鄂州市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荆门市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孝感市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荆州市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黄冈市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咸宁市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随州市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恩施土家族苗族自治州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株洲市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湘潭市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衡阳市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邵阳市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岳阳市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常德市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张家界市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益阳市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郴州市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怀化市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娄底市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湘西土家族苗族自治州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广州市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韶关市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深圳市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珠海市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汕头市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佛山市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江门市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湛江市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茂名市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肇庆市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惠州市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梅州市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汕尾市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河源市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阳江市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清远市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HFN1920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中山市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HFN1951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潮州市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HFN1952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揭阳市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HFN1953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云浮市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柳州市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桂林市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梧州市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北海市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防城港市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钦州市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贵港市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玉林市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百色市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贺州市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河池市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来宾市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崇左市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海口市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三亚市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三沙市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成都市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自贡市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攀枝花市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泸州市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德阳市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绵阳市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广元市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遂宁市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内江市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乐山市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南充市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眉山市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宜宾市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广安市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达州市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雅安市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巴中市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HFN2320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资阳市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阿坝藏族羌族自治州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甘孜藏族自治州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凉山彝族自治州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贵阳市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六盘水市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遵义市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安顺市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毕节市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铜仁市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黔西南布依族苗族自治州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黔东南苗族侗族自治州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黔南布依族苗族自治州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昆明市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曲靖市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玉溪市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保山市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昭通市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丽江市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普洱市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临沧市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楚雄彝族自治州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红河哈尼族彝族自治州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文山壮族苗族自治州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西双版纳傣族自治州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大理白族自治州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德宏傣族景颇族自治州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怒江傈僳族自治州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HFN2534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迪庆藏族自治州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拉萨市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昌都地区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日喀则市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山南地区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那曲地区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阿里地区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林芝地区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铜川市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宝鸡市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咸阳市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渭南市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延安市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汉中市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榆林市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安康市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商洛市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兰州市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嘉峪关市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金昌市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白银市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天水市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张掖市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酒泉市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庆阳市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定西市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陇南市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临夏回族自治州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甘南藏族自治州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海东市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海北藏族自治州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黄南藏族自治州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海南藏族自治州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果洛藏族自治州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玉树藏族自治州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海西蒙古族藏族自治州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银川市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石嘴山市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吴忠市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固原市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中卫市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乌鲁木齐市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克拉玛依市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吐鲁番地区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哈密地区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昌吉回族自治州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博尔塔拉蒙古自治州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巴音郭楞蒙古自治州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阿克苏地区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克孜勒苏柯尔克孜自治州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喀什地区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和田地区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伊犁哈萨克自治州</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塔城地区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阿勒泰地区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农一师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农二师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农三师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农四师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农五师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农六师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农七师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农八师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农九师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农十师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建工师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农十二师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农十三师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农十四师</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HFN010101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HFN010102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HFN010105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朝阳区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HFN010106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丰台区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HFN010107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石景山区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HFN010108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海淀区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HFN010109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门头沟区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HFN010111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房山区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HFN010112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通州区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HFN010113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顺义区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HFN010114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昌平区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HFN010115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大兴区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HFN010116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怀柔区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HFN010117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平谷区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HFN010228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密云县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HFN010229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延庆县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HFN020101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和平区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HFN020102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河东区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HFN020103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河西区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HFN020104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南开区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HFN020105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河北区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HFN020106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红桥区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HFN020110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东丽区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HFN020111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西青区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HFN020112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津南区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HFN020113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北辰区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HFN020114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武清区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HFN020115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宝坻区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HFN020116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滨海新区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HFN020221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HFN020223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静海县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HFN020225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桥西区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井陉矿区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裕华区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藁城区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鹿泉区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栾城区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井陉县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正定县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行唐县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灵寿县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高邑县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深泽县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赞皇县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无极县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元氏县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赵县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辛集市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晋州市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HFN030184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新乐市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路南区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路北区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古冶区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开平区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HFN030207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丰南区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HFN030208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丰润区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HFN030209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曹妃甸区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滦南县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乐亭县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HFN030227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迁西县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HFN030229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玉田县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遵化市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HFN030283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迁安市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海港区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山海关区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北戴河区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青龙满族自治县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昌黎县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抚宁县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卢龙县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邯山区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丛台区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复兴区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峰峰矿区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邯郸县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成安县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大名县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肥乡县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鸡泽县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广平县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馆陶县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HFN030434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魏县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HFN030435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曲周县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HFN030481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桥东区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桥西区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邢台县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内丘县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柏乡县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隆尧县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宁晋县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巨鹿县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广宗县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HFN030534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清河县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HFN030535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南宫市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HFN030582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沙河市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新市区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北市区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南市区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满城县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清苑县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涞水县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阜平县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徐水县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定兴县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高阳县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容城县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涞源县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望都县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易县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HFN030634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曲阳县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HFN030635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HFN030636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顺平县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HFN030637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博野县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HFN030638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雄县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涿州市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定州市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安国市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HFN030684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高碑店市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桥东区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桥西区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HFN030705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宣化区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HFN030706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下花园区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HFN030721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宣化县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张北县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康保县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HFN030724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沽源县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HFN030725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尚义县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HFN030726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HFN030727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阳原县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HFN030728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怀安县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HFN030729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万全县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HFN030730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怀来县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HFN030731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涿鹿县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HFN030732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赤城县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HFN030733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崇礼县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双桥区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双滦区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鹰手营子矿区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HFN030821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承德县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兴隆县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HFN030824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滦平县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HFN030825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隆化县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HFN030826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丰宁满族自治县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HFN030827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宽城满族自治县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HFN030828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围场满族蒙古族自治县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运河区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沧县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HFN030924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HFN030925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盐山县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HFN030926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肃宁县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HFN030927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南皮县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HFN030928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吴桥县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HFN030929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献县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HFN030930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孟村回族自治县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HFN030981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泊头市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HFN030982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任丘市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HFN030983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黄骅市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HFN030984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河间市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安次区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广阳区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固安县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永清县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香河县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HFN031025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HFN031026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文安县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HFN031028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大厂回族自治县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HFN031081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霸州市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HFN031082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三河市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桃城区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枣强县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武强县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饶阳县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故城县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HFN031127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景县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HFN031128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阜城县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冀州市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HFN031182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深州市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小店区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迎泽区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HFN040107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杏花岭区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尖草坪区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HFN040109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万柏林区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HFN040110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晋源区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清徐县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阳曲县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娄烦县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古交市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HFN040211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南郊区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HFN040212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新荣区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阳高县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天镇县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广灵县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灵丘县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浑源县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HFN040226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左云县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HFN040227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HFN040311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郊区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盂县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HFN040411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郊区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襄垣县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屯留县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HFN040425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平顺县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HFN040426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黎城县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HFN040427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壶关县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HFN040428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HFN040429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HFN040430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HFN040431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沁源县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HFN040481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潞城市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沁水县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阳城县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陵川县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泽州县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HFN040581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高平市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朔城区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平鲁区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山阴县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应县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右玉县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怀仁县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榆次区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HFN040721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榆社县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左权县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和顺县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HFN040724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昔阳县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HFN040725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寿阳县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HFN040726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太谷县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HFN040727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HFN040728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HFN040729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灵石县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HFN040781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介休市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盐湖区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HFN040821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万荣县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闻喜县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HFN040824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稷山县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HFN040825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新绛县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HFN040826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绛县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HFN040827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垣曲县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HFN040828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夏县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HFN040829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平陆县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HFN040830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芮城县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HFN040881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HFN040882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河津市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忻府区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定襄县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五台县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HFN040924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繁峙县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HFN040925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HFN040926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静乐县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HFN040927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神池县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HFN040928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五寨县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HFN040929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岢岚县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HFN040930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河曲县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HFN040931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保德县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HFN040932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偏关县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HFN040981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原平市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尧都区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HFN041021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曲沃县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翼城县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襄汾县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洪洞县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HFN041025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古县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HFN041026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HFN041027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浮山县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HFN041028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HFN041029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乡宁县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HFN041030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HFN041031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HFN041032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HFN041033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蒲县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HFN041034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汾西县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HFN041081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侯马市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HFN041082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霍州市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离石区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文水县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交城县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柳林县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石楼县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HFN041127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HFN041128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方山县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HFN041129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中阳县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HFN041130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交口县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孝义市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HFN041182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汾阳市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回民区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玉泉区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赛罕区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土默特左旗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托克托县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和林格尔县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清水河县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昆都仑区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石拐区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HFN050206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白云鄂博矿区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HFN050207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九原区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土默特右旗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固阳县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达尔罕茂明安联合旗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海勃湾区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乌达区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元宝山区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松山区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阿鲁科尔沁旗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巴林左旗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巴林右旗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林西县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HFN050425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克什克腾旗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HFN050426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翁牛特旗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HFN050428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喀喇沁旗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HFN050429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HFN050430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敖汉旗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科尔沁区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科尔沁左翼中旗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科尔沁左翼后旗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开鲁县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库伦旗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奈曼旗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HFN050526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扎鲁特旗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HFN050581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霍林郭勒市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达拉特旗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准格尔旗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鄂托克前旗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鄂托克旗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HFN050625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杭锦旗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HFN050626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乌审旗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HFN050627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伊金霍洛旗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海拉尔区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扎赉诺尔区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HFN050721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阿荣旗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莫力达瓦达斡尔族自治旗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鄂伦春自治旗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HFN050724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鄂温克族自治旗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HFN050725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陈巴尔虎旗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HFN050726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新巴尔虎左旗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HFN050727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新巴尔虎右旗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HFN050781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满洲里市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HFN050782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牙克石市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HFN050783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扎兰屯市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HFN050784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额尔古纳市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HFN050785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根河市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HFN050821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五原县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磴口县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乌拉特前旗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HFN050824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乌拉特中旗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HFN050825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乌拉特后旗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HFN050826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杭锦后旗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集宁区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卓资县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化德县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商都县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HFN050924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HFN050925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凉城县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HFN050926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察哈尔右翼前旗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HFN050927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察哈尔右翼中旗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HFN050928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察哈尔右翼后旗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HFN050929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四子王旗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HFN050981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丰镇市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乌兰浩特市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阿尔山市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科尔沁右翼前旗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科尔沁右翼中旗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扎赉特旗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突泉县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二连浩特市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锡林浩特市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阿巴嘎旗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苏尼特左旗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苏尼特右旗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东乌珠穆沁旗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HFN052526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西乌珠穆沁旗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HFN052527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太仆寺旗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HFN052528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镶黄旗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HFN052529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正镶白旗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HFN052530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正蓝旗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HFN052531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多伦县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阿拉善左旗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阿拉善右旗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HFN052923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额济纳旗</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和平区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沈河区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皇姑区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铁西区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苏家屯区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东陵区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HFN060113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沈北新区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HFN060114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于洪区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辽中县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康平县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法库县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新民市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中山区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沙河口区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HFN060211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甘井子区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HFN060212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旅顺口区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HFN060213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瓦房店市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HFN060282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普兰店市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HFN060283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庄河市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铁东区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铁西区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立山区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HFN060311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千山区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台安县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岫岩满族自治县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HFN060381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新抚区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东洲区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望花区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HFN060411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顺城区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抚顺县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新宾满族自治县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清原满族自治县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溪湖区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明山区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HFN060505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南芬区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本溪满族自治县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桓仁满族自治县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元宝区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振兴区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振安区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宽甸满族自治县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HFN060681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东港市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HFN060682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凤城市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古塔区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凌河区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HFN060711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太和区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HFN060726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黑山县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HFN060727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HFN060781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凌海市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HFN060782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北镇市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站前区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西市区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鲅鱼圈区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HFN060811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老边区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HFN060881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盖州市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HFN060882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大石桥市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HFN060904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太平区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HFN060905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清河门区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HFN060911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细河区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阜新蒙古族自治县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HFN060922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彰武县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白塔区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文圣区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宏伟区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弓长岭区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HFN061011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太子河区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HFN061021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辽阳县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HFN061081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灯塔市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双台子区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兴隆台区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大洼县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盘山县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银州区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清河区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铁岭县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昌图县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调兵山市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HFN061282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开原市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双塔区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朝阳县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建平县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喀喇沁左翼蒙古族自治县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HFN061381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北票市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HFN061382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凌源市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连山区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龙港区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南票区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绥中县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建昌县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HFN061481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宽城区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朝阳区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二道区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绿园区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双阳区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HFN070113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九台区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农安县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HFN070182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榆树市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HFN070183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德惠市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昌邑区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船营区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HFN070211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丰满区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蛟河市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HFN070282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桦甸市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HFN070283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舒兰市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HFN070284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磐石市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铁西区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铁东区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梨树县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伊通满族自治县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HFN070381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公主岭市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HFN070382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双辽市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东昌区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二道江区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通化县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辉南县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柳河县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HFN070581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梅河口市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HFN070582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集安市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浑江区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HFN070605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江源区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抚松县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靖宇县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长白朝鲜族自治县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HFN070681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HFN070721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前郭尔罗斯蒙古族自治县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长岭县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乾安县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HFN070781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扶余市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洮北区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HFN070821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镇赉县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通榆县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HFN070881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洮南市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HFN070882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HFN072401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延吉市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HFN072402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图们市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HFN072403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敦化市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HFN072404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珲春市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HFN072405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龙井市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HFN072406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和龙市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HFN072424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汪清县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HFN072426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安图县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HFN072501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池北区安全生产监督管理局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HFN072502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池西区安全生产监督管理局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HFN072503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池南区安全生产监督管理局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道里区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道外区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松北区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香坊区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呼兰区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依兰县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方正县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宾县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巴彦县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木兰县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通河县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延寿县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双城市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尚志市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HFN080184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五常市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龙沙区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建华区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铁锋区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昂昂溪区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HFN080206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富拉尔基区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HFN080207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碾子山区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HFN080208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梅里斯达斡尔族区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依安县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泰来县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甘南县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HFN080227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富裕县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HFN080229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克山县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HFN080230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克东县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HFN080231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拜泉县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讷河市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鸡冠区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恒山区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滴道区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梨树区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HFN080306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城子河区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HFN080307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麻山区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鸡东县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HFN080381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虎林市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HFN080382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密山市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向阳区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工农区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HFN080407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萝北县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绥滨县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尖山区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岭东区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HFN080505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四方台区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HFN080506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宝山区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集贤县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友谊县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宝清县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饶河县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萨尔图区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龙凤区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让胡路区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HFN080605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HFN080606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大同区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肇州县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肇源县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林甸县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杜尔伯特蒙古族自治县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伊春区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南岔区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HFN080704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友好区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HFN080705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HFN080706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翠峦区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HFN080707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新青区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HFN080708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美溪区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HFN080709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金山屯区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HFN080710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五营区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HFN080711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乌马河区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HFN080712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汤旺河区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HFN080713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带岭区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HFN080714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乌伊岭区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HFN080715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HFN080716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上甘岭区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嘉荫县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HFN080781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铁力市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向阳区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前进区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HFN080805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HFN080811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郊区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桦南县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HFN080826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桦川县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HFN080828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汤原县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HFN080833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抚远县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HFN080881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同江市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HFN080882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富锦市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新兴区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桃山区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HFN080904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茄子河区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HFN080921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勃利县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阳明区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爱民区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HFN081025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林口县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HFN081081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绥芬河市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HFN081083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HFN081084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HFN081085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穆棱市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爱辉区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嫩江县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逊克县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孙吴县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北安市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HFN081182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五大连池市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北林区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望奎县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兰西县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青冈县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庆安县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明水县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HFN081226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绥棱县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安达市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HFN081282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肇东市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HFN081283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海伦市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加格达奇区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松岭区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HFN082704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呼中区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HFN082721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呼玛县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塔河县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漠河县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宝泉岭分局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红兴隆分局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建三江分局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牡丹江分局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HFN082805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北安分局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HFN082806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九三分局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HFN082807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齐齐哈尔分局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HFN082808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绥化分局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HFN082809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哈尔滨分局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HFN082810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黑龙江省农垦总局直属单位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牡丹江林管局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松花江林管局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合江林管局</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HFN082904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森林工业总局直属单位</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HFN090101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黄浦区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HFN090104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徐汇区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HFN090105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长宁区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HFN090106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静安区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HFN090107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普陀区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HFN090108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闸北区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HFN090109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虹口区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HFN090110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杨浦区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HFN090112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闵行区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HFN090113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宝山区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HFN090114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嘉定区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HFN090115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浦东新区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HFN090116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HFN090117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松江区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HFN090118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青浦区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HFN090120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奉贤区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HFN090230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崇明县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玄武区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秦淮区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建邺区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鼓楼区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浦口区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HFN100113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栖霞区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HFN100114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雨花台区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HFN100115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江宁区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HFN100116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六合区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HFN100117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溧水区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HFN100118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高淳区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崇安区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北塘区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锡山区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HFN100206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惠山区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HFN100211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滨湖区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HFN100282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宜兴市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鼓楼区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云龙区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贾汪区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HFN100311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泉山区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HFN100312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铜山区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沛县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睢宁县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HFN100381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新沂市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HFN100382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邳州市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天宁区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钟楼区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戚墅堰区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HFN100411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HFN100412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武进区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HFN100481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溧阳市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HFN100482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金坛市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HFN100505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虎丘区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HFN100506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吴中区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HFN100507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相城区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HFN100508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姑苏区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HFN100509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吴江区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HFN100581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常熟市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HFN100582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张家港市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HFN100583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昆山市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HFN100585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太仓市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崇川区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HFN100611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港闸区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HFN100612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通州区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如东县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HFN100681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启东市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HFN100682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如皋市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HFN100684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海门市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连云区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HFN100706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HFN100707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赣榆区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灌云县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HFN100724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灌南县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清河区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淮安区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淮阴区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HFN100811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清浦区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HFN100826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涟水县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HFN100829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洪泽县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HFN100830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盱眙县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HFN100831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亭湖区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盐都区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响水县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滨海县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阜宁县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HFN100924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射阳县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HFN100925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建湖县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HFN100981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东台市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HFN100982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大丰市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广陵区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邗江区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HFN101012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江都区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宝应县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HFN101081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仪征市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HFN101084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高邮市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京口区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润州区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丹徒区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丹阳市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HFN101182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扬中市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HFN101183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句容市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海陵区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高港区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姜堰区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兴化市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HFN101282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靖江市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HFN101283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泰兴市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宿城区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HFN101311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宿豫区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沭阳县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泗阳县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HFN101324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泗洪县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上城区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下城区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江干区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拱墅区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滨江区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萧山区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余杭区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桐庐县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淳安县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建德市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富阳市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HFN110185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HFN110186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杭州钱江经济开发区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HFN110187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杭州经济技术开发区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HFN110188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之江度假区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HFN110189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西湖风景名胜区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HFN110190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大江东产业集聚区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海曙区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HFN110206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北仑区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HFN110211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镇海区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HFN110212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鄞州区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象山县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HFN110226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余姚市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HFN110282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慈溪市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HFN110283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奉化市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鹿城区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龙湾区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瓯海区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洞头县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HFN110326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HFN110327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苍南县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HFN110328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文成县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HFN110329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泰顺县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HFN110381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瑞安市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HFN110382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乐清市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HFN110411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秀洲区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嘉善县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HFN110481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HFN110482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平湖市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HFN110483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桐乡市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HFN110490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嘉兴经济技术开发区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HFN110491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嘉兴港区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吴兴区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南浔区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德清县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越城区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柯桥区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上虞区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HFN110681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诸暨市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HFN110683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嵊州市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婺城区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HFN110726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浦江县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HFN110727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磐安县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HFN110781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兰溪市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HFN110782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义乌市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HFN110783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HFN110784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永康市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柯城区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衢江区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常山县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HFN110824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开化县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HFN110825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龙游县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HFN110881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定海区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普陀区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岱山县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HFN110922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嵊泗县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椒江区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黄岩区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路桥区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HFN111021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玉环县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三门县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天台县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仙居县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HFN111081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温岭市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HFN111082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临海市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莲都区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缙云县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遂昌县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松阳县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云和县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庆元县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HFN111127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景宁畲族自治县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HFN111181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瑶海区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庐阳区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蜀山区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包河区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肥东县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肥西县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庐江县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巢湖市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镜湖区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弋江区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HFN120207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鸠江区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HFN120208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三山区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芜湖县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繁昌县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南陵县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无为县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龙子湖区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蚌山区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禹会区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HFN120311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淮上区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怀远县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五河县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固镇县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大通区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田家庵区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谢家集区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八公山区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潘集区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凤台县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花山区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雨山区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HFN120506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博望区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当涂县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含山县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杜集区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相山区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烈山区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濉溪县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铜官山区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狮子山区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HFN120711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郊区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HFN120721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铜陵县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迎江区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大观区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HFN120811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宜秀区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怀宁县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枞阳县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HFN120824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潜山县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HFN120825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太湖县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HFN120826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宿松县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HFN120827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望江县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HFN120828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岳西县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HFN120881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桐城市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屯溪区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黄山区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徽州区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HFN121021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休宁县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祁门县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琅琊区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南谯区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来安县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全椒县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定远县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凤阳县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天长市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HFN121182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明光市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颍州区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颍东区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颍泉区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太和县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阜南县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HFN121226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颍上县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HFN121282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界首市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埇桥区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砀山县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萧县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灵璧县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裕安区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霍邱县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舒城县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霍山县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谯城区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涡阳县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蒙城县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利辛县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贵池区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HFN121721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宣州区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HFN121821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郎溪县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广德县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泾县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HFN121824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绩溪县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HFN121825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旌德县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HFN121881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宁国市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鼓楼区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台江区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仓山区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马尾区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晋安区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闽侯县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连江县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罗源县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闽清县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HFN130128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平潭县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福清市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HFN130182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长乐市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思明区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海沧区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HFN130206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湖里区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HFN130211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集美区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HFN130212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同安区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HFN130213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翔安区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城厢区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涵江区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荔城区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秀屿区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仙游县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梅列区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三元区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明溪县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清流县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HFN130425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HFN130426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尤溪县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HFN130427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HFN130428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将乐县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HFN130429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泰宁县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HFN130430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建宁县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HFN130481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鲤城区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丰泽区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洛江区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HFN130505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泉港区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惠安县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HFN130526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德化县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HFN130527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HFN130581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石狮市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HFN130582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晋江市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HFN130583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芗城区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龙文区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云霄县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漳浦县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诏安县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HFN130625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HFN130626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HFN130627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HFN130628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HFN130629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华安县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HFN130681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龙海市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延平区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HFN130721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顺昌县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浦城县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光泽县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HFN130724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松溪县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HFN130725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政和县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HFN130781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邵武市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HFN130782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武夷山市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HFN130783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建瓯市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HFN130784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建阳市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HFN130821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长汀县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上杭县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HFN130824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HFN130825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连城县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HFN130881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漳平市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蕉城区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霞浦县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古田县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屏南县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HFN130924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寿宁县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HFN130925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周宁县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HFN130926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柘荣县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HFN130981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福安市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HFN130982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福鼎市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青云谱区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湾里区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青山湖区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新建县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进贤县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昌江区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珠山区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浮梁县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乐平市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安源区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HFN140313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湘东区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莲花县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上栗县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芦溪县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庐山区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浔阳区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九江县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修水县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HFN140425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永修县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HFN140426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德安县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HFN140427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星子县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HFN140428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都昌县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HFN140429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湖口县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HFN140430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彭泽县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HFN140481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瑞昌市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HFN140482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共青城市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渝水区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分宜县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月湖区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余江县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HFN140681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贵溪市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章贡区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南康区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信丰县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上犹县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崇义县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定南县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全南县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于都县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会昌县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HFN140734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寻乌县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HFN140735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HFN140781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瑞金市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吉州区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HFN140821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吉安县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吉水县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峡江县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HFN140824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新干县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HFN140825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HFN140826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泰和县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HFN140827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遂川县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HFN140828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万安县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HFN140829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安福县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HFN140830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HFN140881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井冈山市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袁州区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奉新县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万载县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上高县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HFN140924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宜丰县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HFN140925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靖安县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HFN140926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铜鼓县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HFN140981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丰城市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HFN140982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樟树市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HFN140983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高安市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临川区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HFN141021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黎川县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崇仁县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HFN141025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乐安县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HFN141026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宜黄县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HFN141027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HFN141028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资溪县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HFN141029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HFN141030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广昌县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信州区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上饶县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广丰县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玉山县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铅山县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横峰县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弋阳县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HFN141127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余干县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HFN141128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鄱阳县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HFN141129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万年县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HFN141130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婺源县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HFN141181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德兴市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历下区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市中区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槐荫区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天桥区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历城区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HFN150113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长清区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济阳县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商河县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章丘市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市南区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市北区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HFN150211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黄岛区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HFN150212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崂山区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HFN150213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李沧区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HFN150214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城阳区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胶州市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HFN150282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即墨市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HFN150283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平度市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HFN150285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莱西市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淄川区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张店区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博山区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临淄区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HFN150306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周村区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桓台县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高青县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沂源县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市中区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薛城区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峄城区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台儿庄区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山亭区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HFN150481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滕州市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东营区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河口区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垦利县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利津县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广饶县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芝罘区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HFN150611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福山区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HFN150612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牟平区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HFN150613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莱山区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HFN150634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长岛县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HFN150681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龙口市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HFN150682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莱阳市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HFN150683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莱州市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HFN150684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蓬莱市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HFN150685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招远市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HFN150686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栖霞市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HFN150687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潍城区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寒亭区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HFN150704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坊子区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HFN150705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奎文区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HFN150724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HFN150725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昌乐县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HFN150781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HFN150782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诸城市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HFN150783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寿光市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HFN150784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安丘市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HFN150785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高密市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HFN150786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昌邑市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HFN150811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任城区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HFN150812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兖州区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HFN150826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微山县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HFN150827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鱼台县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HFN150828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HFN150829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嘉祥县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HFN150830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汶上县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HFN150831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泗水县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HFN150832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梁山县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HFN150881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曲阜市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HFN150883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邹城市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泰山区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HFN150911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岱岳区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HFN150982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新泰市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HFN150983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肥城市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环翠区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文登区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HFN151082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荣成市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HFN151083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乳山市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东港区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岚山区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五莲县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莒县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莱城区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钢城区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兰山区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HFN151311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罗庄区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HFN151312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河东区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沂南县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郯城县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沂水县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苍山县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HFN151325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费县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HFN151326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HFN151327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莒南县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HFN151328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蒙阴县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HFN151329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临沭县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德城区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陵城区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庆云县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HFN151425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齐河县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HFN151426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HFN151427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夏津县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HFN151428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HFN151481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乐陵市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HFN151482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禹城市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东昌府区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阳谷县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莘县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茌平县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冠县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HFN151526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高唐县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HFN151581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临清市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滨城区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沾化区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惠民县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阳信县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无棣县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HFN151625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博兴县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HFN151626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邹平县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牡丹区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HFN151721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曹县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单县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成武县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HFN151724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巨野县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HFN151725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郓城县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HFN151726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鄄城县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HFN151727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定陶县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HFN151728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中原区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二七区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管城回族区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金水区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上街区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惠济区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中牟县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巩义市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HFN160182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荥阳市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HFN160183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新密市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HFN160184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新郑市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HFN160185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登封市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顺河回族区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鼓楼区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禹王台区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HFN160211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杞县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通许县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尉氏县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开封县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兰考县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老城区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西工区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瀍河回族区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涧西区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HFN160306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吉利区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HFN160311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洛龙区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孟津县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栾川县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HFN160325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嵩县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HFN160326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汝阳县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HFN160327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宜阳县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HFN160328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洛宁县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HFN160329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伊川县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HFN160381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偃师市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卫东区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石龙区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HFN160411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湛河区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宝丰县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叶县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鲁山县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HFN160425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郏县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HFN160481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舞钢市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HFN160482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汝州市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文峰区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北关区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HFN160505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殷都区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HFN160506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汤阴县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HFN160526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HFN160527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内黄县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HFN160581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林州市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鹤山区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山城区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HFN160611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淇滨区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淇县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卫滨区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HFN160704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凤泉区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HFN160711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牧野区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HFN160721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HFN160724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获嘉县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HFN160725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原阳县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HFN160726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延津县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HFN160727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封丘县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HFN160728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HFN160781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卫辉市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HFN160782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辉县市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解放区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中站区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马村区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HFN160811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山阳区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HFN160821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修武县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博爱县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HFN160825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温县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HFN160882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沁阳市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HFN160883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孟州市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华龙区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清丰县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HFN160926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范县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HFN160927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台前县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HFN160928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濮阳县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魏都区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许昌县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鄢陵县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HFN161025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襄城县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HFN161081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禹州市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HFN161082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长葛市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源汇区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郾城区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召陵区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舞阳县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临颍县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湖滨区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渑池县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陕县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卢氏县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义马市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HFN161282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灵宝市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宛城区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卧龙区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南召县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方城县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镇平县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HFN161325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内乡县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HFN161326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淅川县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HFN161327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社旗县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HFN161328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唐河县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HFN161329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HFN161330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桐柏县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HFN161381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邓州市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梁园区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睢阳区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民权县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睢县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宁陵县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柘城县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HFN161425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虞城县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HFN161426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夏邑县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HFN161481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浉河区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平桥区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罗山县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光山县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商城县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固始县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HFN161526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潢川县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HFN161527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淮滨县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HFN161528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息县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川汇区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扶沟县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商水县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沈丘县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HFN161625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郸城县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HFN161626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淮阳县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HFN161627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太康县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HFN161628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鹿邑县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HFN161681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项城市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驿城区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HFN161721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上蔡县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平舆县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HFN161724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正阳县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HFN161725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确山县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HFN161726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泌阳县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HFN161727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汝南县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HFN161728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遂平县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HFN161729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HFN169001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济源市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江岸区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硚口区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汉阳区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武昌区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HFN170107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洪山区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东西湖区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HFN170113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汉南区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HFN170114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蔡甸区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HFN170115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江夏区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HFN170116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黄陂区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HFN170117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新洲区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黄石港区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西塞山区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下陆区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铁山区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阳新县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大冶市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茅箭区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张湾区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郧阳区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郧西县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竹山县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竹溪县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HFN170325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HFN170381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丹江口市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西陵区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伍家岗区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点军区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HFN170505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猇亭区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HFN170506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夷陵区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远安县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HFN170526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HFN170527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秭归县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HFN170528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长阳土家族自治县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HFN170529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五峰土家族自治县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HFN170581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宜都市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HFN170582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当阳市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HFN170583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枝江市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襄城区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HFN170606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樊城区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HFN170607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襄州区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HFN170625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谷城县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HFN170626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保康县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HFN170682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老河口市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HFN170683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枣阳市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HFN170684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宜城市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梁子湖区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华容区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HFN170704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鄂城区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东宝区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掇刀区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HFN170821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京山县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沙洋县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HFN170881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钟祥市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孝南区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孝昌县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云梦县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HFN170981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应城市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HFN170982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安陆市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HFN170984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汉川市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沙市区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荆州区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公安县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监利县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江陵县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HFN171081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石首市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HFN171083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洪湖市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HFN171087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松滋市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黄州区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团风县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罗田县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英山县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浠水县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蕲春县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HFN171127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黄梅县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麻城市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HFN171182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咸安区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嘉鱼县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通城县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崇阳县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通山县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赤壁市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曾都区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随县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HFN171381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广水市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HFN172801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恩施市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HFN172802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利川市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HFN172822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建始县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HFN172823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巴东县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HFN172825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宣恩县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HFN172826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咸丰县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HFN172827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来凤县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HFN172828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鹤峰县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HFN179004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仙桃市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HFN179005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潜江市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HFN179006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天门市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HFN179021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神农架林区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长沙市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芙蓉区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天心区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岳麓区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开福区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雨花区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望城区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浏阳市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荷塘区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芦淞区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HFN180211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天元区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株洲县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攸县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茶陵县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炎陵县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醴陵市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雨湖区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岳塘区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湘潭县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HFN180381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湘乡市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HFN180382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韶山市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珠晖区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雁峰区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HFN180407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石鼓区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HFN180408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蒸湘区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HFN180412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衡阳县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衡南县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衡山县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衡东县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HFN180426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祁东县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HFN180481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耒阳市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HFN180482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常宁市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双清区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大祥区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HFN180511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北塔区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邵东县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新邵县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邵阳县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隆回县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洞口县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HFN180527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绥宁县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HFN180528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HFN180529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城步苗族自治县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HFN180581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武冈市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岳阳楼区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云溪区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HFN180611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君山区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岳阳县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华容县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湘阴县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HFN180626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HFN180681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汨罗市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HFN180682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临湘市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武陵区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鼎城区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HFN180721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汉寿县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澧县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HFN180724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临澧县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HFN180725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桃源县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HFN180726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HFN180781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津市市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永定区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HFN180811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武陵源区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HFN180821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慈利县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桑植县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资阳区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赫山区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桃江县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HFN180981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沅江市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北湖区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苏仙区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HFN181021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桂阳县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宜章县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嘉禾县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HFN181025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HFN181026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汝城县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HFN181027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桂东县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HFN181028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HFN181081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资兴市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零陵区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冷水滩区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祁阳县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双牌县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道县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江永县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HFN181127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蓝山县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HFN181128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HFN181129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江华瑶族自治县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鹤城区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中方县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沅陵县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辰溪县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溆浦县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会同县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HFN181226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麻阳苗族自治县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HFN181227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新晃侗族自治县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HFN181228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芷江侗族自治县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HFN181229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靖州苗族侗族自治县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HFN181230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通道侗族自治县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洪江市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娄星区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双峰县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HFN181381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冷水江市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HFN181382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涟源市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HFN183101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吉首市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HFN183122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泸溪县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HFN183123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凤凰县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HFN183124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花垣县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HFN183125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保靖县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HFN183126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古丈县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HFN183127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永顺县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HFN183130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荔湾区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越秀区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海珠区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天河区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白云区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黄埔区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HFN190113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番禺区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HFN190114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花都区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HFN190115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南沙区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HFN190116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萝岗区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HFN190117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从化区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HFN190118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增城区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浈江区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曲江区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始兴县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仁化县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HFN190229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翁源县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HFN190232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乳源瑶族自治县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HFN190233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乐昌市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HFN190282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南雄市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罗湖区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福田区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HFN190306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宝安区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HFN190307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HFN190308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盐田区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香洲区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斗门区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金湾区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HFN190507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HFN190511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HFN190512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濠江区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HFN190513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潮阳区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HFN190514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潮南区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HFN190515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澄海区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HFN190604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禅城区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HFN190605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南海区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HFN190606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顺德区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HFN190607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三水区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HFN190608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高明区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蓬江区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HFN190704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江海区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HFN190705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新会区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HFN190781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台山市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HFN190783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开平市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HFN190784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鹤山市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HFN190785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恩平市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赤坎区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霞山区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坡头区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HFN190811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麻章区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遂溪县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HFN190825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徐闻县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HFN190881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廉江市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HFN190882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雷州市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HFN190883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吴川市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茂南区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HFN190904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电白区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HFN190981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高州市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HFN190982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化州市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HFN190983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信宜市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端州区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鼎湖区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广宁县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怀集县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封开县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HFN191226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德庆县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HFN191283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高要市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HFN191284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四会市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惠城区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惠阳区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博罗县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惠东县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梅江区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梅县区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大埔县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丰顺县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五华县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HFN191426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HFN191427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蕉岭县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HFN191481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陆河县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HFN191581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陆丰市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源城区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紫金县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连平县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和平县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HFN191625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HFN191721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阳西县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阳东县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HFN191781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阳春市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清城区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清新区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HFN191821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佛冈县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阳山县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HFN191825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连山壮族瑶族自治县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HFN191826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连南瑶族自治县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HFN191881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英德市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HFN191882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连州市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HFN195102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湘桥区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HFN195103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潮安区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HFN195122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饶平县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HFN195202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榕城区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HFN195203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揭东区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HFN195222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揭西县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HFN195224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惠来县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HFN195281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普宁市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HFN195302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云城区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HFN195303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云安区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HFN195321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HFN195322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郁南县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HFN195381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罗定市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兴宁区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青秀区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HFN200107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西乡塘区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良庆区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HFN200109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邕宁区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隆安县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马山县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上林县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宾阳县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HFN200127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城中区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鱼峰区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柳南区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柳北区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柳江县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柳城县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鹿寨县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融安县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融水苗族自治县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HFN200226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三江侗族自治县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秀峰区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叠彩区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象山区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七星区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HFN200311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雁山区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HFN200312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临桂区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阳朔县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灵川县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全州县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HFN200325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HFN200326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永福县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HFN200327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灌阳县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HFN200328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龙胜各族自治县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HFN200329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资源县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HFN200330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HFN200331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荔浦县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HFN200332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恭城瑶族自治县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万秀区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HFN200405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长洲区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龙圩区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苍梧县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藤县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蒙山县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HFN200481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岑溪市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银海区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HFN200512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铁山港区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合浦县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港口区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防城区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上思县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HFN200681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钦南区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钦北区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HFN200721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灵山县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浦北县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港北区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港南区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覃塘区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HFN200821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HFN200881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桂平市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玉州区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福绵区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容县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陆川县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博白县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HFN200924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HFN200981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北流市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右江区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HFN201021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田阳县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田东县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德保县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HFN201025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靖西县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HFN201026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那坡县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HFN201027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凌云县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HFN201028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乐业县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HFN201029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田林县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HFN201030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HFN201031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隆林各族自治县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八步区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昭平县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钟山县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富川瑶族自治县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金城江区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南丹县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天峨县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凤山县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罗城仫佬族自治县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HFN201226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环江毛南族自治县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HFN201227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巴马瑶族自治县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HFN201228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都安瑶族自治县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HFN201229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大化瑶族自治县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HFN201281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宜州市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兴宾区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忻城县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象州县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金秀瑶族自治县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HFN201381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合山市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扶绥县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龙州县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HFN201425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天等县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HFN201481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凭祥市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秀英区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HFN210107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琼山区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HFN210108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美兰区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海棠区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吉阳区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天涯区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HFN210205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崖州区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HFN210321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西沙群岛</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HFN210322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南沙群岛</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HFN210323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中沙群岛的岛礁及其海域</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HFN219001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五指山市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HFN219002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琼海市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HFN219003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儋州市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HFN219005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文昌市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HFN219006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万宁市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HFN219007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东方市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HFN219021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定安县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HFN219022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屯昌县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HFN219023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澄迈县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HFN219024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临高县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HFN219025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白沙黎族自治县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HFN219026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昌江黎族自治县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HFN219027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乐东黎族自治县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HFN219028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陵水黎族自治县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HFN219029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保亭黎族苗族自治县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HFN219030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琼中黎族苗族自治县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万州区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涪陵区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渝中区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大渡口区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沙坪坝区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九龙坡区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南岸区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北碚区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綦江区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渝北区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巴南区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黔江区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江津区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合川区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永川区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南川区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HFN220120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璧山区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HFN220151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铜梁区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潼南县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HFN220226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荣昌县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HFN220228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梁平县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HFN220229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城口县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HFN220230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丰都县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HFN220231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垫江县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HFN220232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武隆县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HFN220233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忠县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HFN220234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开县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HFN220235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云阳县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HFN220236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奉节县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HFN220237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巫山县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HFN220238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巫溪县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HFN220240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石柱土家族自治县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HFN220241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秀山土家族苗族自治县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HFN220242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酉阳土家族苗族自治县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HFN220243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彭水苗族土家族自治县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锦江区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青羊区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金牛区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武侯区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成华区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龙泉驿区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青白江区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新都区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温江区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金堂县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双流县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郫县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蒲江县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都江堰市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彭州市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邛崃市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HFN230184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崇州市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自流井区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贡井区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HFN230311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沿滩区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富顺县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HFN230411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仁和区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米易县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盐边县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纳溪区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龙马潭区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泸县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合江县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叙永县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古蔺县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旌阳区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中江县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HFN230626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罗江县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HFN230681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广汉市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HFN230682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什邡市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HFN230683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绵竹市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涪城区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HFN230704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游仙区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三台县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盐亭县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HFN230724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HFN230725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梓潼县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HFN230726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北川羌族自治县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HFN230727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HFN230781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江油市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利州区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HFN230811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元坝区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HFN230812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朝天区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HFN230821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旺苍县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剑阁县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HFN230824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苍溪县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船山区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HFN230904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安居区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蓬溪县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射洪县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HFN230923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市中区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HFN231011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东兴区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威远县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HFN231025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资中县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HFN231028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隆昌县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市中区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沙湾区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五通桥区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HFN231113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金口河区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犍为县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井研县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夹江县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HFN231129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沐川县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HFN231132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峨边彝族自治县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HFN231133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马边彝族自治县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峨眉山市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顺庆区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高坪区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嘉陵区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营山县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蓬安县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仪陇县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HFN231325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西充县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HFN231381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阆中市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东坡区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仁寿县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彭山县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洪雅县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丹棱县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HFN231425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青神县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翠屏区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南溪区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宜宾县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高县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HFN231526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HFN231527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筠连县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HFN231528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兴文县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HFN231529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屏山县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广安区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前锋区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岳池县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邻水县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HFN231681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华蓥市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通川区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达川区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宣汉县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开江县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HFN231724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大竹县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HFN231725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渠县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HFN231781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万源市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雨城区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HFN231803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名山区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荥经县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汉源县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HFN231824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HFN231825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天全县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HFN231826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芦山县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HFN231827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宝兴县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巴州区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恩阳区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通江县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HFN231923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HFN232002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雁江区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HFN232021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HFN232022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乐至县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HFN232081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简阳市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汶川县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理县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茂县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松潘县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九寨沟县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HFN233226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HFN233227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小金县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HFN233228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黑水县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HFN233229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马尔康县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HFN233230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壤塘县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HFN233231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HFN233232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若尔盖县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HFN233233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康定县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泸定县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丹巴县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九龙县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雅江县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道孚县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炉霍县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甘孜县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德格县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白玉县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石渠县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色达县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HFN233334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理塘县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HFN233335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巴塘县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HFN233336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乡城县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HFN233337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稻城县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HFN233338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得荣县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西昌市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木里藏族自治县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盐源县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德昌县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HFN233425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会理县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HFN233426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会东县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HFN233427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HFN233428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普格县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HFN233429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布拖县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HFN233430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HFN233431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昭觉县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HFN233432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喜德县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HFN233433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冕宁县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HFN233434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越西县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HFN233435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甘洛县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HFN233436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美姑县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HFN233437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雷波县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云岩区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花溪区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乌当区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HFN240113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白云区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HFN240115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观山湖区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开阳县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息烽县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修文县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清镇市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钟山区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六枝特区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水城县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盘县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红花岗区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汇川区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遵义县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桐梓县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绥阳县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正安县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HFN240325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道真仡佬族苗族自治县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HFN240326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务川仡佬族苗族自治县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HFN240327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凤冈县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HFN240328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湄潭县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HFN240329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余庆县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HFN240330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习水县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HFN240381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赤水市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HFN240382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仁怀市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西秀区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普定县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镇宁布依族苗族自治县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关岭布依族苗族自治县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HFN240425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紫云苗族布依族自治县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七星关区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大方县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黔西县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织金县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纳雍县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HFN240526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威宁彝族回族苗族自治县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HFN240527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赫章县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碧江区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万山区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玉屏侗族自治县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思南县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HFN240625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印江土家族苗族自治县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HFN240626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德江县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HFN240627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沿河土家族自治县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HFN240628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松桃苗族自治县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普安县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晴隆县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HFN242325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贞丰县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HFN242326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望谟县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HFN242327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册亨县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HFN242328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HFN242601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凯里市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黄平县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施秉县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三穗县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HFN242625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镇远县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HFN242626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岑巩县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HFN242627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天柱县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HFN242628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锦屏县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HFN242629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剑河县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HFN242630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台江县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HFN242631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黎平县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HFN242632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榕江县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HFN242633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从江县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HFN242634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雷山县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HFN242635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麻江县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HFN242636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丹寨县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都匀市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福泉市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荔波县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贵定县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HFN242725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瓮安县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HFN242726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独山县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HFN242727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平塘县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HFN242728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罗甸县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HFN242729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长顺县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HFN242730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HFN242731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惠水县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HFN242732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三都水族自治县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五华区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盘龙区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官渡区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HFN250113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东川区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HFN250114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呈贡区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晋宁县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富民县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宜良县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石林彝族自治县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HFN250127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嵩明县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HFN250128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禄劝彝族苗族自治县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HFN250129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寻甸回族彝族自治县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麒麟区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马龙县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陆良县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师宗县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罗平县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HFN250325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富源县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HFN250326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会泽县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HFN250328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沾益县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HFN250381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宣威市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红塔区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澄江县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通海县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华宁县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HFN250425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易门县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HFN250426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峨山彝族自治县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HFN250427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新平彝族傣族自治县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HFN250428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元江哈尼族彝族傣族自治县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隆阳区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施甸县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腾冲县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龙陵县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昌宁县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昭阳区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鲁甸县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巧家县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盐津县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HFN250625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永善县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HFN250626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绥江县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HFN250627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镇雄县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HFN250628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彝良县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HFN250629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威信县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HFN250630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水富县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古城区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HFN250721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玉龙纳西族自治县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华坪县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HFN250724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宁蒗彝族自治县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思茅区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HFN250821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宁洱哈尼族彝族自治县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墨江哈尼族自治县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景东彝族自治县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HFN250824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景谷傣族彝族自治县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HFN250825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镇沅彝族哈尼族拉祜族自治县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HFN250826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江城哈尼族彝族自治县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HFN250827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孟连傣族拉祜族佤族自治县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HFN250828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澜沧拉祜族自治县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HFN250829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西盟佤族自治县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临翔区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凤庆县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HFN250924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镇康县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HFN250925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双江拉祜族佤族布朗族傣族自治县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HFN250926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耿马傣族佤族自治县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HFN250927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沧源佤族自治县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楚雄市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双柏县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牟定县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HFN252325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姚安县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HFN252326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HFN252327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HFN252328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元谋县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HFN252329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HFN252331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禄丰县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个旧市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开远市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蒙自市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弥勒市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屏边苗族自治县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建水县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石屏县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HFN252527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泸西县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HFN252528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元阳县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HFN252529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HFN252530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金平苗族瑶族傣族自治县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HFN252531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绿春县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HFN252532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河口瑶族自治县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HFN252601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文山市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砚山县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麻栗坡县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HFN252625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马关县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HFN252626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丘北县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HFN252627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广南县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HFN252628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富宁县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景洪市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勐海县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勐腊县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大理市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漾濞彝族自治县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祥云县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HFN252924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宾川县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HFN252925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弥渡县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HFN252926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南涧彝族自治县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HFN252927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巍山彝族回族自治县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HFN252928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HFN252929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云龙县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HFN252930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洱源县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HFN252931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剑川县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HFN252932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鹤庆县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HFN253102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瑞丽市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HFN253103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芒市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HFN253122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梁河县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HFN253123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盈江县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HFN253124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陇川县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HFN253321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泸水县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HFN253323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福贡县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HFN253324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贡山独龙族怒族自治县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HFN253325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兰坪白族普米族自治县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HFN253421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香格里拉县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HFN253422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德钦县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HFN253423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维西傈僳族自治县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城关区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林周县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当雄县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尼木县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曲水县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堆龙德庆县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达孜县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HFN260127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墨竹工卡县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昌都县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江达县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贡觉县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类乌齐县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丁青县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察雅县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HFN262127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八宿县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HFN262128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左贡县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HFN262129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芒康县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HFN262132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洛隆县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HFN262133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边坝县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桑珠孜区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南木林县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江孜县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定日县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萨迦县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拉孜县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昂仁县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谢通门县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白朗县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仁布县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康马县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定结县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仲巴县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亚东县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HFN260234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吉隆县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HFN260235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聂拉木县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HFN260236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萨嘎县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HFN260237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岗巴县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乃东县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扎囊县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贡嘎县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桑日县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琼结县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HFN262226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曲松县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HFN262227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措美县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HFN262228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洛扎县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HFN262229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加查县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HFN262231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隆子县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HFN262232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错那县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HFN262233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浪卡子县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那曲县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嘉黎县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比如县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聂荣县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HFN262425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HFN262426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申扎县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HFN262427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索县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HFN262428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班戈县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HFN262429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巴青县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HFN262430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尼玛县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HFN262431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双湖县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普兰县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札达县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噶尔县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日土县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革吉县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HFN262526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改则县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HFN262527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措勤县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林芝县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工布江达县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米林县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墨脱县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HFN262625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波密县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HFN262626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察隅县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HFN262627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碑林区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莲湖区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灞桥区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未央区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HFN270113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雁塔区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HFN270114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阎良区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HFN270115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临潼区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HFN270116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长安区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蓝田县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周至县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高陵县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王益区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印台区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耀州区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宜君县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渭滨区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陈仓区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凤翔县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岐山县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扶风县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HFN270326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HFN270327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陇县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HFN270328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千阳县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HFN270329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麟游县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HFN270330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凤县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HFN270331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太白县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秦都区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杨陵区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渭城区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三原县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泾阳县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乾县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HFN270425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礼泉县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HFN270426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HFN270427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彬县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HFN270428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长武县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HFN270429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旬邑县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HFN270430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淳化县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HFN270431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HFN270481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兴平市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潼关县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大荔县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合阳县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澄城县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HFN270526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蒲城县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HFN270527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白水县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HFN270528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富平县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HFN270581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韩城市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HFN270582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华阴市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宝塔区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延长县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延川县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子长县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安塞县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HFN270625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志丹县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HFN270626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吴起县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HFN270627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甘泉县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HFN270628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HFN270629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洛川县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HFN270630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宜川县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HFN270631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黄龙县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HFN270632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黄陵县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汉台区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HFN270721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南郑县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城固县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洋县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HFN270724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HFN270725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HFN270726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宁强县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HFN270727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略阳县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HFN270728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镇巴县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HFN270729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留坝县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HFN270730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佛坪县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榆阳区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HFN270821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神木县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府谷县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横山县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HFN270824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靖边县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HFN270825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定边县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HFN270826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绥德县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HFN270827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米脂县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HFN270828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HFN270829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吴堡县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HFN270830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清涧县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HFN270831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子洲县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汉滨区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汉阴县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宁陕县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HFN270924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紫阳县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HFN270925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岚皋县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HFN270926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平利县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HFN270927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镇坪县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HFN270928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旬阳县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HFN270929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白河县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商州区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HFN271021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洛南县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HFN271022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丹凤县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HFN271023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商南县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HFN271024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山阳县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HFN271025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镇安县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HFN271026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柞水县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城关区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七里河区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西固区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安宁区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红古区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皋兰县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榆中县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金川区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白银区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平川区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HFN280421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靖远县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会宁县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景泰县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秦州区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麦积区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清水县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秦安县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甘谷县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张家川回族自治县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凉州区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民勤县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古浪县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天祝藏族自治县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甘州区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HFN280721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肃南裕固族自治县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民乐县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HFN280724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高台县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HFN280725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山丹县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崆峒区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HFN280821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泾川县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灵台县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崇信县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HFN280824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华亭县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HFN280825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庄浪县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HFN280826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静宁县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肃州区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金塔县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瓜州县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肃北蒙古族自治县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HFN280924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阿克塞哈萨克族自治县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HFN280981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玉门市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HFN280982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敦煌市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西峰区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HFN281021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庆城县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环县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华池县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合水县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HFN281025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正宁县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HFN281026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HFN281027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镇原县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安定区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通渭县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陇西县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渭源县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临洮县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武都区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文县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宕昌县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HFN281226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礼县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HFN281227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徽县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HFN281228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两当县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HFN282901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临夏市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HFN282921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临夏县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HFN282922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康乐县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HFN282923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HFN282924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广河县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HFN282925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和政县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HFN282926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东乡族自治县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HFN282927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积石山保安族东乡族撒拉族自治县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HFN283001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合作市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HFN283021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临潭县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HFN283022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卓尼县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HFN283023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舟曲县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HFN283024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迭部县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HFN283025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玛曲县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HFN283026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碌曲县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HFN283027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夏河县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城东区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城中区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城西区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城北区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HFN290121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大通回族土族自治县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HFN290122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湟中县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HFN290123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湟源县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乐都区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HFN290221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HFN290222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民和回族土族自治县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HFN290223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互助土族自治县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HFN290224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化隆回族自治县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HFN290225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循化撒拉族自治县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门源回族自治县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祁连县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海晏县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刚察县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同仁县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尖扎县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泽库县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河南蒙古族自治县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共和县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同德县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HFN292523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贵德县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HFN292524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HFN292525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贵南县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HFN292621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玛沁县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HFN292622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班玛县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HFN292623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甘德县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HFN292624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达日县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HFN292625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久治县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HFN292626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玛多县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玉树市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杂多县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称多县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HFN292724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治多县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HFN292725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囊谦县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HFN292726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曲麻莱县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格尔木市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HFN292802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德令哈市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HFN292821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乌兰县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都兰县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HFN292823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天峻县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兴庆区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西夏区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金凤区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永宁县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贺兰县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HFN300181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灵武市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大武口区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惠农区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平罗县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利通区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红寺堡区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盐池县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同心县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HFN300381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青铜峡市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原州区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HFN300422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HFN300423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隆德县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HFN300424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泾源县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HFN300425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彭阳县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沙坡头区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HFN300521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中宁县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HFN300522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海原县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天山区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沙依巴克区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新市区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水磨沟区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头屯河区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HFN310107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达坂城区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HFN310109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米东区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HFN310121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乌鲁木齐县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独山子区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HFN310203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克拉玛依区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白碱滩区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HFN310205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乌尔禾区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吐鲁番市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鄯善县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托克逊县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哈密市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巴里坤哈萨克自治县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伊吾县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昌吉市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阜康市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呼图壁县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玛纳斯县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HFN312325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奇台县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HFN312327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吉木萨尔县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HFN312328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木垒哈萨克自治县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博乐市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阿拉山口市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HFN312722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精河县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HFN312723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温泉县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库尔勒市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HFN312822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轮台县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HFN312823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尉犁县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HFN312824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若羌县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HFN312825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且末县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HFN312826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焉耆回族自治县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HFN312827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和静县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HFN312828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和硕县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HFN312829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博湖县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阿克苏市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HFN312922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温宿县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HFN312923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库车县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HFN312924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沙雅县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HFN312925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HFN312926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拜城县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HFN312927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乌什县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HFN312928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阿瓦提县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HFN312929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柯坪县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阿图什市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阿克陶县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阿合奇县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乌恰县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喀什市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HFN313121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疏附县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HFN313122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疏勒县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HFN313123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英吉沙县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HFN313124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泽普县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HFN313125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莎车县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HFN313126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叶城县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HFN313127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麦盖提县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HFN313128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岳普湖县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HFN313129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伽师县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HFN313130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巴楚县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HFN313131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塔什库尔干塔吉克自治县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和田市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和田县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HFN313222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墨玉县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皮山县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洛浦县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策勒县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HFN313226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于田县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HFN313227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民丰县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伊宁市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奎屯市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HFN314021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伊宁县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HFN314022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察布查尔锡伯自治县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HFN314023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霍城县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HFN314024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巩留县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HFN314025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新源县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HFN314026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昭苏县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HFN314027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特克斯县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HFN314028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尼勒克县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塔城市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乌苏市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HFN314221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额敏县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HFN314223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沙湾县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HFN314224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托里县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HFN314225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裕民县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HFN314226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和布克赛尔蒙古自治县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阿勒泰市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HFN314321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布尔津县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HFN314322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富蕴县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HFN314323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福海县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HFN314324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哈巴河县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HFN314325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青河县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HFN314326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吉木乃县</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HFN319001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石河子市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HFN319002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阿拉尔市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HFN319003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图木舒克市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HFN319004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五家渠市</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HFN320101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HFN320102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2团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HFN320103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3团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HFN320104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4团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HFN320105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5团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HFN320106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6团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HFN320107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7团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HFN320108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8团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HFN320110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10团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HFN320111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11团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HFN320112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12团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HFN320113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13团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HFN320114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14团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HFN320116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16团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HFN320150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阿拉尔农场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HFN320151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幸福农场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21团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22团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24团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25团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HFN320207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27团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HFN320209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29团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HFN320210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30团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HFN320211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31团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HFN320213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33团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HFN320214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34团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HFN320216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36团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HFN320217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223团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41团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42团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44团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45团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HFN320306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46团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HFN320308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48团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HFN320309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49团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HFN320310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50团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HFN320311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51团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HFN320313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53团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HFN320314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54团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HFN320315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伽师总场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HFN320316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红旗农场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HFN320317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托云牧场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HFN320318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叶城二牧场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HFN320319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东风农场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 xml:space="preserve">61团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 xml:space="preserve">62团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 xml:space="preserve">63团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 xml:space="preserve">64团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 xml:space="preserve">66团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 xml:space="preserve">67团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 xml:space="preserve">68团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 xml:space="preserve">69团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 xml:space="preserve">70团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 xml:space="preserve">71团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 xml:space="preserve">72团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 xml:space="preserve">73团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 xml:space="preserve">74团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 xml:space="preserve">75团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 xml:space="preserve">76团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 xml:space="preserve">77团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 xml:space="preserve">78团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HFN320419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 xml:space="preserve">79团 </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HFN320501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81团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HFN320502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82团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HFN320503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83团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HFN320504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84团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HFN320506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86团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HFN320507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87团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HFN320508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88团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HFN320509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89团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HFN320510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90团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HFN320511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91团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HFN320601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101团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HFN320602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102团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HFN320603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103团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HFN320605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105团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HFN320606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106团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HFN320611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芳草湖农场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HFN320612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新湖农场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HFN320613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军户农场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HFN320614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共青团农场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HFN320615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六运湖农场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HFN320616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土墩子农场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HFN320617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红旗农场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HFN320618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奇台农场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HFN320619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北塔山牧场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HFN320701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123团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HFN320702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124团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HFN320703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125团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HFN320704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126团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HFN320705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127团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HFN320706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128团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HFN320707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129团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HFN320708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130团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HFN320709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131团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HFN320710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137团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HFN320801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121团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HFN320804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133团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HFN320805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134团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HFN320807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136团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HFN320808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141团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HFN320809</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142团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HFN320810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143团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HFN320811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144团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HFN320812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石河子总场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HFN320813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147团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HFN320814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148团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HFN320815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149团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HFN320816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150团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HFN320818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152团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HFN320901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161团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HFN320902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162团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HFN320903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163团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HFN320904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164团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HFN320905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165团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HFN320906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166团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HFN320907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167团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HFN320908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168团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HFN320910</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170团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HFN320911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团结农场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HFN321001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181团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HFN321002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182团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HFN321003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183团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HFN321004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184团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HFN321005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185团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HFN321006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186团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HFN321007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187团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HFN321008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188团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HFN321201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104团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HFN321202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头屯河农场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HFN321203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三坪农场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HFN321204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西山农牧场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HFN321205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221团场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HFN321206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222团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HFN321301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红星一场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HFN321302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红星二场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HFN321303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红星四场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HFN321304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火箭农场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HFN321305</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红山农场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HFN321306</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黄田农场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HFN321307</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柳树泉农场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HFN321308</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淖毛湖农场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HFN321401</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47团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HFN321402</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224团</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HFN321403</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皮山农场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r w:rsidR="0059537E">
        <w:trPr>
          <w:trHeight w:val="330"/>
        </w:trPr>
        <w:tc>
          <w:tcPr>
            <w:tcW w:w="13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HFN321404</w:t>
            </w:r>
          </w:p>
        </w:tc>
        <w:tc>
          <w:tcPr>
            <w:tcW w:w="5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304E78">
            <w:pPr>
              <w:widowControl/>
              <w:jc w:val="center"/>
              <w:textAlignment w:val="center"/>
              <w:rPr>
                <w:rFonts w:ascii="微软雅黑" w:eastAsia="微软雅黑" w:hAnsi="微软雅黑" w:cs="微软雅黑"/>
                <w:color w:val="000000"/>
                <w:sz w:val="22"/>
              </w:rPr>
            </w:pPr>
            <w:r>
              <w:rPr>
                <w:rFonts w:ascii="微软雅黑" w:eastAsia="微软雅黑" w:hAnsi="微软雅黑" w:cs="微软雅黑" w:hint="eastAsia"/>
                <w:color w:val="000000"/>
                <w:kern w:val="0"/>
                <w:sz w:val="22"/>
              </w:rPr>
              <w:t>一牧场</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537E" w:rsidRDefault="0059537E">
            <w:pPr>
              <w:jc w:val="center"/>
              <w:rPr>
                <w:rFonts w:ascii="微软雅黑" w:eastAsia="微软雅黑" w:hAnsi="微软雅黑" w:cs="微软雅黑"/>
                <w:color w:val="000000"/>
                <w:sz w:val="22"/>
              </w:rPr>
            </w:pPr>
          </w:p>
        </w:tc>
      </w:tr>
    </w:tbl>
    <w:p w:rsidR="0059537E" w:rsidRDefault="0059537E"/>
    <w:sectPr w:rsidR="0059537E" w:rsidSect="008D400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19EE" w:rsidRDefault="002A19EE" w:rsidP="00A7278D">
      <w:pPr>
        <w:spacing w:line="240" w:lineRule="auto"/>
      </w:pPr>
      <w:r>
        <w:separator/>
      </w:r>
    </w:p>
  </w:endnote>
  <w:endnote w:type="continuationSeparator" w:id="1">
    <w:p w:rsidR="002A19EE" w:rsidRDefault="002A19EE" w:rsidP="00A7278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19EE" w:rsidRDefault="002A19EE" w:rsidP="00A7278D">
      <w:pPr>
        <w:spacing w:line="240" w:lineRule="auto"/>
      </w:pPr>
      <w:r>
        <w:separator/>
      </w:r>
    </w:p>
  </w:footnote>
  <w:footnote w:type="continuationSeparator" w:id="1">
    <w:p w:rsidR="002A19EE" w:rsidRDefault="002A19EE" w:rsidP="00A7278D">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BD3CC8"/>
    <w:multiLevelType w:val="multilevel"/>
    <w:tmpl w:val="62BD3CC8"/>
    <w:lvl w:ilvl="0">
      <w:start w:val="1"/>
      <w:numFmt w:val="chineseCountingThousand"/>
      <w:pStyle w:val="1"/>
      <w:lvlText w:val="第%1章"/>
      <w:lvlJc w:val="left"/>
      <w:pPr>
        <w:ind w:left="0" w:firstLine="0"/>
      </w:pPr>
      <w:rPr>
        <w:rFonts w:cs="Times New Roman"/>
        <w:i w:val="0"/>
        <w:iCs w:val="0"/>
        <w:caps w:val="0"/>
        <w:smallCaps w:val="0"/>
        <w:strike w:val="0"/>
        <w:dstrike w:val="0"/>
        <w:vanish w:val="0"/>
        <w:color w:val="000000"/>
        <w:spacing w:val="0"/>
        <w:position w:val="0"/>
        <w:u w:val="none"/>
        <w:vertAlign w:val="baseline"/>
      </w:rPr>
    </w:lvl>
    <w:lvl w:ilvl="1">
      <w:start w:val="1"/>
      <w:numFmt w:val="decimal"/>
      <w:pStyle w:val="2"/>
      <w:isLgl/>
      <w:lvlText w:val="%1.%2"/>
      <w:lvlJc w:val="left"/>
      <w:pPr>
        <w:ind w:left="0" w:firstLine="0"/>
      </w:pPr>
      <w:rPr>
        <w:rFonts w:ascii="仿宋" w:eastAsia="仿宋" w:hAnsi="仿宋" w:hint="eastAsia"/>
        <w:b/>
        <w:i w:val="0"/>
      </w:rPr>
    </w:lvl>
    <w:lvl w:ilvl="2">
      <w:start w:val="1"/>
      <w:numFmt w:val="decimal"/>
      <w:isLgl/>
      <w:lvlText w:val="%1.%2.%3"/>
      <w:lvlJc w:val="left"/>
      <w:pPr>
        <w:ind w:left="0" w:firstLine="0"/>
      </w:pPr>
      <w:rPr>
        <w:rFonts w:ascii="仿宋" w:eastAsia="仿宋" w:hAnsi="仿宋" w:hint="eastAsia"/>
        <w:b/>
        <w:i w:val="0"/>
      </w:rPr>
    </w:lvl>
    <w:lvl w:ilvl="3">
      <w:start w:val="1"/>
      <w:numFmt w:val="decimal"/>
      <w:isLgl/>
      <w:lvlText w:val="%1.%2.%3.%4"/>
      <w:lvlJc w:val="left"/>
      <w:pPr>
        <w:ind w:left="0" w:firstLine="0"/>
      </w:pPr>
      <w:rPr>
        <w:rFonts w:ascii="仿宋" w:eastAsia="仿宋" w:hAnsi="仿宋" w:hint="eastAsia"/>
        <w:b/>
        <w:i w:val="0"/>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noPunctuationKerning/>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D341DE8"/>
    <w:rsid w:val="001013F5"/>
    <w:rsid w:val="00246202"/>
    <w:rsid w:val="002A19EE"/>
    <w:rsid w:val="00304E78"/>
    <w:rsid w:val="00475AF7"/>
    <w:rsid w:val="00514CC3"/>
    <w:rsid w:val="0059537E"/>
    <w:rsid w:val="0062768E"/>
    <w:rsid w:val="008D4008"/>
    <w:rsid w:val="00A14AA8"/>
    <w:rsid w:val="00A7278D"/>
    <w:rsid w:val="00B817F4"/>
    <w:rsid w:val="00D23756"/>
    <w:rsid w:val="00E715E8"/>
    <w:rsid w:val="00FB23AB"/>
    <w:rsid w:val="01840F92"/>
    <w:rsid w:val="03942221"/>
    <w:rsid w:val="04257260"/>
    <w:rsid w:val="04787C08"/>
    <w:rsid w:val="06DC077E"/>
    <w:rsid w:val="08D853D5"/>
    <w:rsid w:val="0B7C2F8E"/>
    <w:rsid w:val="0B862207"/>
    <w:rsid w:val="0D341DE8"/>
    <w:rsid w:val="0D442BF8"/>
    <w:rsid w:val="0E9E0939"/>
    <w:rsid w:val="0F3C1914"/>
    <w:rsid w:val="0F4E53B3"/>
    <w:rsid w:val="0FE532D2"/>
    <w:rsid w:val="10E427CF"/>
    <w:rsid w:val="116007E3"/>
    <w:rsid w:val="12002C22"/>
    <w:rsid w:val="12C433F0"/>
    <w:rsid w:val="138A17F7"/>
    <w:rsid w:val="152E74D5"/>
    <w:rsid w:val="156D4B33"/>
    <w:rsid w:val="157652BD"/>
    <w:rsid w:val="16792205"/>
    <w:rsid w:val="184C58DE"/>
    <w:rsid w:val="18CE797D"/>
    <w:rsid w:val="1A042149"/>
    <w:rsid w:val="1B025542"/>
    <w:rsid w:val="1B5678C2"/>
    <w:rsid w:val="1D2248DD"/>
    <w:rsid w:val="1F680268"/>
    <w:rsid w:val="20561CCA"/>
    <w:rsid w:val="20D60F59"/>
    <w:rsid w:val="21D51327"/>
    <w:rsid w:val="21E377D8"/>
    <w:rsid w:val="21EE65B6"/>
    <w:rsid w:val="24FC6636"/>
    <w:rsid w:val="258E6B3E"/>
    <w:rsid w:val="26E47DD4"/>
    <w:rsid w:val="275D5F7A"/>
    <w:rsid w:val="276163B8"/>
    <w:rsid w:val="29914741"/>
    <w:rsid w:val="2A670311"/>
    <w:rsid w:val="2AD51264"/>
    <w:rsid w:val="2B4E0433"/>
    <w:rsid w:val="2B5479AC"/>
    <w:rsid w:val="2BC41604"/>
    <w:rsid w:val="2BD33C6F"/>
    <w:rsid w:val="2C466EB6"/>
    <w:rsid w:val="2CED65B6"/>
    <w:rsid w:val="2E4748B2"/>
    <w:rsid w:val="2E70033C"/>
    <w:rsid w:val="35CF6405"/>
    <w:rsid w:val="366B7D13"/>
    <w:rsid w:val="3A850AFE"/>
    <w:rsid w:val="3A895673"/>
    <w:rsid w:val="3B075E5F"/>
    <w:rsid w:val="3B7D3A09"/>
    <w:rsid w:val="3B997721"/>
    <w:rsid w:val="3BA26B7F"/>
    <w:rsid w:val="3CAE4ABF"/>
    <w:rsid w:val="3CFA3DAA"/>
    <w:rsid w:val="3D831D09"/>
    <w:rsid w:val="3E67196D"/>
    <w:rsid w:val="3E8B5FD6"/>
    <w:rsid w:val="3EDD2B5B"/>
    <w:rsid w:val="3F45684A"/>
    <w:rsid w:val="42A55163"/>
    <w:rsid w:val="43BA0E53"/>
    <w:rsid w:val="440272C3"/>
    <w:rsid w:val="45AA76DF"/>
    <w:rsid w:val="47255F5E"/>
    <w:rsid w:val="47A16CF2"/>
    <w:rsid w:val="47F3413F"/>
    <w:rsid w:val="48354CE2"/>
    <w:rsid w:val="4AA0046C"/>
    <w:rsid w:val="4D13474A"/>
    <w:rsid w:val="4DCC64EF"/>
    <w:rsid w:val="4DDA7C6D"/>
    <w:rsid w:val="4E134BE7"/>
    <w:rsid w:val="4E1F5148"/>
    <w:rsid w:val="4E4318D6"/>
    <w:rsid w:val="4EC22145"/>
    <w:rsid w:val="507B7415"/>
    <w:rsid w:val="51454869"/>
    <w:rsid w:val="52A4537D"/>
    <w:rsid w:val="52B40952"/>
    <w:rsid w:val="54C71F88"/>
    <w:rsid w:val="555A071D"/>
    <w:rsid w:val="56875B26"/>
    <w:rsid w:val="57077133"/>
    <w:rsid w:val="574E4744"/>
    <w:rsid w:val="581E7D3A"/>
    <w:rsid w:val="58DA3C25"/>
    <w:rsid w:val="5A6566DA"/>
    <w:rsid w:val="5AA27A11"/>
    <w:rsid w:val="5B6244D3"/>
    <w:rsid w:val="5E7C40BA"/>
    <w:rsid w:val="5E950D52"/>
    <w:rsid w:val="5ECC615E"/>
    <w:rsid w:val="5FCA767F"/>
    <w:rsid w:val="63475584"/>
    <w:rsid w:val="64723A5D"/>
    <w:rsid w:val="66F47855"/>
    <w:rsid w:val="68D67BC7"/>
    <w:rsid w:val="69051595"/>
    <w:rsid w:val="69106E2C"/>
    <w:rsid w:val="692D2A9B"/>
    <w:rsid w:val="6A135E4D"/>
    <w:rsid w:val="6A9E0B86"/>
    <w:rsid w:val="6AE1412E"/>
    <w:rsid w:val="6B4C57EB"/>
    <w:rsid w:val="6BD74DF1"/>
    <w:rsid w:val="6C8A42E1"/>
    <w:rsid w:val="6CDB59C5"/>
    <w:rsid w:val="6CDE0808"/>
    <w:rsid w:val="6D535020"/>
    <w:rsid w:val="6D682CD6"/>
    <w:rsid w:val="6DF11CFA"/>
    <w:rsid w:val="6E0360DA"/>
    <w:rsid w:val="6E1F13E4"/>
    <w:rsid w:val="6EBD347A"/>
    <w:rsid w:val="6EDD3768"/>
    <w:rsid w:val="6F4305D2"/>
    <w:rsid w:val="70687BC1"/>
    <w:rsid w:val="70BE7B1D"/>
    <w:rsid w:val="73DA7FCC"/>
    <w:rsid w:val="74836E57"/>
    <w:rsid w:val="753D3917"/>
    <w:rsid w:val="77395D91"/>
    <w:rsid w:val="77602321"/>
    <w:rsid w:val="787B4B86"/>
    <w:rsid w:val="7BA9304C"/>
    <w:rsid w:val="7C6A2C0A"/>
    <w:rsid w:val="7D0A27D3"/>
    <w:rsid w:val="7EB469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header" w:unhideWhenUsed="1" w:qFormat="1"/>
    <w:lsdException w:name="footer" w:unhideWhenUsed="1" w:qFormat="1"/>
    <w:lsdException w:name="caption" w:semiHidden="1" w:unhideWhenUsed="1" w:qFormat="1"/>
    <w:lsdException w:name="Title" w:qFormat="1"/>
    <w:lsdException w:name="Default Paragraph Font" w:semiHidden="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D4008"/>
    <w:pPr>
      <w:widowControl w:val="0"/>
      <w:spacing w:line="360" w:lineRule="auto"/>
      <w:jc w:val="both"/>
    </w:pPr>
    <w:rPr>
      <w:rFonts w:ascii="Calibri" w:eastAsia="仿宋" w:hAnsi="Calibri"/>
      <w:kern w:val="2"/>
      <w:sz w:val="30"/>
      <w:szCs w:val="22"/>
    </w:rPr>
  </w:style>
  <w:style w:type="paragraph" w:styleId="1">
    <w:name w:val="heading 1"/>
    <w:basedOn w:val="a"/>
    <w:next w:val="2"/>
    <w:qFormat/>
    <w:rsid w:val="008D4008"/>
    <w:pPr>
      <w:keepNext/>
      <w:keepLines/>
      <w:numPr>
        <w:numId w:val="1"/>
      </w:numPr>
      <w:spacing w:before="340" w:after="330" w:line="578" w:lineRule="auto"/>
      <w:outlineLvl w:val="0"/>
    </w:pPr>
    <w:rPr>
      <w:b/>
      <w:bCs/>
      <w:kern w:val="44"/>
      <w:sz w:val="36"/>
      <w:szCs w:val="44"/>
    </w:rPr>
  </w:style>
  <w:style w:type="paragraph" w:styleId="2">
    <w:name w:val="heading 2"/>
    <w:basedOn w:val="a"/>
    <w:next w:val="a"/>
    <w:unhideWhenUsed/>
    <w:qFormat/>
    <w:rsid w:val="008D4008"/>
    <w:pPr>
      <w:keepNext/>
      <w:keepLines/>
      <w:numPr>
        <w:ilvl w:val="1"/>
        <w:numId w:val="1"/>
      </w:numPr>
      <w:spacing w:before="260" w:after="260" w:line="415" w:lineRule="auto"/>
      <w:outlineLvl w:val="1"/>
    </w:pPr>
    <w:rPr>
      <w:rFonts w:ascii="Cambria" w:hAnsi="Cambria"/>
      <w:b/>
      <w:bCs/>
      <w:sz w:val="32"/>
      <w:szCs w:val="32"/>
    </w:rPr>
  </w:style>
  <w:style w:type="paragraph" w:styleId="3">
    <w:name w:val="heading 3"/>
    <w:basedOn w:val="a"/>
    <w:next w:val="a"/>
    <w:unhideWhenUsed/>
    <w:qFormat/>
    <w:rsid w:val="008D4008"/>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nhideWhenUsed/>
    <w:qFormat/>
    <w:rsid w:val="008D4008"/>
    <w:pPr>
      <w:tabs>
        <w:tab w:val="center" w:pos="4153"/>
        <w:tab w:val="right" w:pos="8306"/>
      </w:tabs>
      <w:snapToGrid w:val="0"/>
      <w:jc w:val="left"/>
    </w:pPr>
    <w:rPr>
      <w:sz w:val="18"/>
      <w:szCs w:val="18"/>
    </w:rPr>
  </w:style>
  <w:style w:type="paragraph" w:styleId="a4">
    <w:name w:val="header"/>
    <w:basedOn w:val="a"/>
    <w:unhideWhenUsed/>
    <w:qFormat/>
    <w:rsid w:val="008D4008"/>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8D4008"/>
    <w:pPr>
      <w:tabs>
        <w:tab w:val="left" w:pos="1260"/>
        <w:tab w:val="right" w:leader="dot" w:pos="8296"/>
      </w:tabs>
      <w:jc w:val="center"/>
    </w:pPr>
    <w:rPr>
      <w:b/>
      <w:sz w:val="36"/>
    </w:rPr>
  </w:style>
  <w:style w:type="paragraph" w:styleId="20">
    <w:name w:val="toc 2"/>
    <w:basedOn w:val="a"/>
    <w:next w:val="a"/>
    <w:uiPriority w:val="39"/>
    <w:unhideWhenUsed/>
    <w:qFormat/>
    <w:rsid w:val="008D4008"/>
    <w:pPr>
      <w:ind w:leftChars="200" w:left="420"/>
    </w:pPr>
  </w:style>
  <w:style w:type="character" w:styleId="a5">
    <w:name w:val="Hyperlink"/>
    <w:basedOn w:val="a0"/>
    <w:uiPriority w:val="99"/>
    <w:unhideWhenUsed/>
    <w:qFormat/>
    <w:rsid w:val="008D4008"/>
    <w:rPr>
      <w:color w:val="0563C1" w:themeColor="hyperlink"/>
      <w:u w:val="single"/>
    </w:rPr>
  </w:style>
  <w:style w:type="character" w:customStyle="1" w:styleId="font01">
    <w:name w:val="font01"/>
    <w:basedOn w:val="a0"/>
    <w:qFormat/>
    <w:rsid w:val="008D4008"/>
    <w:rPr>
      <w:rFonts w:ascii="宋体" w:eastAsia="宋体" w:hAnsi="宋体" w:cs="宋体" w:hint="eastAsia"/>
      <w:color w:val="000000"/>
      <w:sz w:val="24"/>
      <w:szCs w:val="24"/>
      <w:u w:val="none"/>
    </w:rPr>
  </w:style>
  <w:style w:type="character" w:customStyle="1" w:styleId="font21">
    <w:name w:val="font21"/>
    <w:basedOn w:val="a0"/>
    <w:qFormat/>
    <w:rsid w:val="008D4008"/>
    <w:rPr>
      <w:rFonts w:ascii="宋体" w:eastAsia="宋体" w:hAnsi="宋体" w:cs="宋体" w:hint="eastAsia"/>
      <w:color w:val="000000"/>
      <w:sz w:val="22"/>
      <w:szCs w:val="22"/>
      <w:u w:val="none"/>
    </w:rPr>
  </w:style>
  <w:style w:type="paragraph" w:styleId="a6">
    <w:name w:val="Document Map"/>
    <w:basedOn w:val="a"/>
    <w:link w:val="Char"/>
    <w:rsid w:val="001013F5"/>
    <w:rPr>
      <w:rFonts w:ascii="宋体" w:eastAsia="宋体"/>
      <w:sz w:val="18"/>
      <w:szCs w:val="18"/>
    </w:rPr>
  </w:style>
  <w:style w:type="character" w:customStyle="1" w:styleId="Char">
    <w:name w:val="文档结构图 Char"/>
    <w:basedOn w:val="a0"/>
    <w:link w:val="a6"/>
    <w:rsid w:val="001013F5"/>
    <w:rPr>
      <w:rFonts w:ascii="宋体" w:hAnsi="Calibri"/>
      <w:kern w:val="2"/>
      <w:sz w:val="18"/>
      <w:szCs w:val="18"/>
    </w:rPr>
  </w:style>
  <w:style w:type="paragraph" w:styleId="a7">
    <w:name w:val="Date"/>
    <w:basedOn w:val="a"/>
    <w:next w:val="a"/>
    <w:link w:val="Char0"/>
    <w:rsid w:val="001013F5"/>
    <w:pPr>
      <w:ind w:leftChars="2500" w:left="100"/>
    </w:pPr>
  </w:style>
  <w:style w:type="character" w:customStyle="1" w:styleId="Char0">
    <w:name w:val="日期 Char"/>
    <w:basedOn w:val="a0"/>
    <w:link w:val="a7"/>
    <w:rsid w:val="001013F5"/>
    <w:rPr>
      <w:rFonts w:ascii="Calibri" w:eastAsia="仿宋" w:hAnsi="Calibri"/>
      <w:kern w:val="2"/>
      <w:sz w:val="30"/>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header" w:unhideWhenUsed="1" w:qFormat="1"/>
    <w:lsdException w:name="footer" w:unhideWhenUsed="1" w:qFormat="1"/>
    <w:lsdException w:name="caption" w:semiHidden="1" w:unhideWhenUsed="1" w:qFormat="1"/>
    <w:lsdException w:name="Title" w:qFormat="1"/>
    <w:lsdException w:name="Default Paragraph Font" w:semiHidden="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360" w:lineRule="auto"/>
      <w:jc w:val="both"/>
    </w:pPr>
    <w:rPr>
      <w:rFonts w:ascii="Calibri" w:eastAsia="仿宋" w:hAnsi="Calibri"/>
      <w:kern w:val="2"/>
      <w:sz w:val="30"/>
      <w:szCs w:val="22"/>
    </w:rPr>
  </w:style>
  <w:style w:type="paragraph" w:styleId="1">
    <w:name w:val="heading 1"/>
    <w:basedOn w:val="a"/>
    <w:next w:val="2"/>
    <w:qFormat/>
    <w:pPr>
      <w:keepNext/>
      <w:keepLines/>
      <w:numPr>
        <w:numId w:val="1"/>
      </w:numPr>
      <w:spacing w:before="340" w:after="330" w:line="578" w:lineRule="auto"/>
      <w:outlineLvl w:val="0"/>
    </w:pPr>
    <w:rPr>
      <w:b/>
      <w:bCs/>
      <w:kern w:val="44"/>
      <w:sz w:val="36"/>
      <w:szCs w:val="44"/>
    </w:rPr>
  </w:style>
  <w:style w:type="paragraph" w:styleId="2">
    <w:name w:val="heading 2"/>
    <w:basedOn w:val="a"/>
    <w:next w:val="a"/>
    <w:unhideWhenUsed/>
    <w:qFormat/>
    <w:pPr>
      <w:keepNext/>
      <w:keepLines/>
      <w:numPr>
        <w:ilvl w:val="1"/>
        <w:numId w:val="1"/>
      </w:numPr>
      <w:spacing w:before="260" w:after="260" w:line="415" w:lineRule="auto"/>
      <w:outlineLvl w:val="1"/>
    </w:pPr>
    <w:rPr>
      <w:rFonts w:ascii="Cambria" w:hAnsi="Cambria"/>
      <w:b/>
      <w:bCs/>
      <w:sz w:val="32"/>
      <w:szCs w:val="32"/>
    </w:rPr>
  </w:style>
  <w:style w:type="paragraph" w:styleId="3">
    <w:name w:val="heading 3"/>
    <w:basedOn w:val="a"/>
    <w:next w:val="a"/>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nhideWhenUsed/>
    <w:qFormat/>
    <w:pPr>
      <w:tabs>
        <w:tab w:val="center" w:pos="4153"/>
        <w:tab w:val="right" w:pos="8306"/>
      </w:tabs>
      <w:snapToGrid w:val="0"/>
      <w:jc w:val="left"/>
    </w:pPr>
    <w:rPr>
      <w:sz w:val="18"/>
      <w:szCs w:val="18"/>
    </w:rPr>
  </w:style>
  <w:style w:type="paragraph" w:styleId="a4">
    <w:name w:val="header"/>
    <w:basedOn w:val="a"/>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left" w:pos="1260"/>
        <w:tab w:val="right" w:leader="dot" w:pos="8296"/>
      </w:tabs>
      <w:jc w:val="center"/>
    </w:pPr>
    <w:rPr>
      <w:b/>
      <w:sz w:val="36"/>
    </w:rPr>
  </w:style>
  <w:style w:type="paragraph" w:styleId="20">
    <w:name w:val="toc 2"/>
    <w:basedOn w:val="a"/>
    <w:next w:val="a"/>
    <w:uiPriority w:val="39"/>
    <w:unhideWhenUsed/>
    <w:qFormat/>
    <w:pPr>
      <w:ind w:leftChars="200" w:left="420"/>
    </w:pPr>
  </w:style>
  <w:style w:type="character" w:styleId="a5">
    <w:name w:val="Hyperlink"/>
    <w:basedOn w:val="a0"/>
    <w:uiPriority w:val="99"/>
    <w:unhideWhenUsed/>
    <w:qFormat/>
    <w:rPr>
      <w:color w:val="0563C1" w:themeColor="hyperlink"/>
      <w:u w:val="single"/>
    </w:rPr>
  </w:style>
  <w:style w:type="character" w:customStyle="1" w:styleId="font01">
    <w:name w:val="font01"/>
    <w:basedOn w:val="a0"/>
    <w:qFormat/>
    <w:rPr>
      <w:rFonts w:ascii="宋体" w:eastAsia="宋体" w:hAnsi="宋体" w:cs="宋体" w:hint="eastAsia"/>
      <w:color w:val="000000"/>
      <w:sz w:val="24"/>
      <w:szCs w:val="24"/>
      <w:u w:val="none"/>
    </w:rPr>
  </w:style>
  <w:style w:type="character" w:customStyle="1" w:styleId="font21">
    <w:name w:val="font21"/>
    <w:basedOn w:val="a0"/>
    <w:qFormat/>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8</TotalTime>
  <Pages>1</Pages>
  <Words>17969</Words>
  <Characters>102427</Characters>
  <Application>Microsoft Office Word</Application>
  <DocSecurity>0</DocSecurity>
  <Lines>853</Lines>
  <Paragraphs>240</Paragraphs>
  <ScaleCrop>false</ScaleCrop>
  <Company>Microsoft</Company>
  <LinksUpToDate>false</LinksUpToDate>
  <CharactersWithSpaces>120156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Sky123.Org</cp:lastModifiedBy>
  <cp:revision>10</cp:revision>
  <cp:lastPrinted>2018-07-17T01:47:00Z</cp:lastPrinted>
  <dcterms:created xsi:type="dcterms:W3CDTF">2018-05-31T08:18:00Z</dcterms:created>
  <dcterms:modified xsi:type="dcterms:W3CDTF">2018-07-19T06:53:00Z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